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C74EE" w14:textId="3E39D9F3" w:rsidR="00216FA9" w:rsidRPr="00AB7DC5" w:rsidRDefault="00911B6A" w:rsidP="00AB7DC5">
      <w:pPr>
        <w:rPr>
          <w:rtl/>
        </w:rPr>
      </w:pPr>
      <w:r>
        <w:rPr>
          <w:rFonts w:hint="cs"/>
          <w:rtl/>
        </w:rPr>
        <w:t>26</w:t>
      </w:r>
      <w:r w:rsidR="00216FA9" w:rsidRPr="00AB7DC5">
        <w:rPr>
          <w:rtl/>
        </w:rPr>
        <w:t>.11.2025</w:t>
      </w:r>
      <w:r w:rsidR="00216FA9" w:rsidRPr="00AB7DC5">
        <w:t xml:space="preserve"> </w:t>
      </w:r>
    </w:p>
    <w:p w14:paraId="3F9E9A37" w14:textId="77777777" w:rsidR="00216FA9" w:rsidRPr="00216FA9" w:rsidRDefault="00216FA9" w:rsidP="00216FA9">
      <w:pPr>
        <w:jc w:val="center"/>
        <w:rPr>
          <w:b/>
          <w:bCs/>
          <w:u w:val="single"/>
          <w:rtl/>
        </w:rPr>
      </w:pPr>
    </w:p>
    <w:p w14:paraId="428EFBF5" w14:textId="77777777" w:rsidR="00216FA9" w:rsidRPr="00216FA9" w:rsidRDefault="00216FA9" w:rsidP="00216FA9">
      <w:pPr>
        <w:jc w:val="center"/>
        <w:rPr>
          <w:b/>
          <w:bCs/>
          <w:u w:val="single"/>
          <w:rtl/>
        </w:rPr>
      </w:pPr>
      <w:r w:rsidRPr="00216FA9">
        <w:rPr>
          <w:b/>
          <w:bCs/>
          <w:u w:val="single"/>
          <w:rtl/>
        </w:rPr>
        <w:t>טריאתלון אילת - אליפות ישראל בשליחים 2025</w:t>
      </w:r>
    </w:p>
    <w:p w14:paraId="0264C6E4" w14:textId="77777777" w:rsidR="00216FA9" w:rsidRPr="00AB7DC5" w:rsidRDefault="00216FA9" w:rsidP="00AB7DC5">
      <w:pPr>
        <w:bidi/>
        <w:rPr>
          <w:b/>
          <w:bCs/>
          <w:u w:val="single"/>
          <w:rtl/>
        </w:rPr>
      </w:pPr>
      <w:r w:rsidRPr="00AB7DC5">
        <w:rPr>
          <w:b/>
          <w:bCs/>
          <w:u w:val="single"/>
          <w:rtl/>
        </w:rPr>
        <w:t>פתח דבר</w:t>
      </w:r>
    </w:p>
    <w:p w14:paraId="6F2EC6FB" w14:textId="77777777" w:rsidR="00216FA9" w:rsidRPr="00AB7DC5" w:rsidRDefault="00216FA9" w:rsidP="00AB7DC5">
      <w:pPr>
        <w:bidi/>
        <w:rPr>
          <w:rtl/>
        </w:rPr>
      </w:pPr>
      <w:r w:rsidRPr="00AB7DC5">
        <w:rPr>
          <w:rtl/>
        </w:rPr>
        <w:t>1</w:t>
      </w:r>
      <w:r w:rsidRPr="00AB7DC5">
        <w:t xml:space="preserve">. </w:t>
      </w:r>
      <w:r w:rsidRPr="00AB7DC5">
        <w:rPr>
          <w:rtl/>
        </w:rPr>
        <w:t>על פי החלטת איגוד הטריאתלון העולמי לשנת 2025 – סדר ההזנקה -  בת, בן, בת, בן</w:t>
      </w:r>
    </w:p>
    <w:p w14:paraId="70948731" w14:textId="77777777" w:rsidR="00216FA9" w:rsidRPr="00AB7DC5" w:rsidRDefault="00216FA9" w:rsidP="00AB7DC5">
      <w:pPr>
        <w:bidi/>
        <w:rPr>
          <w:rtl/>
        </w:rPr>
      </w:pPr>
      <w:r w:rsidRPr="00AB7DC5">
        <w:rPr>
          <w:rtl/>
        </w:rPr>
        <w:t>2</w:t>
      </w:r>
      <w:r w:rsidRPr="00AB7DC5">
        <w:t xml:space="preserve">. </w:t>
      </w:r>
      <w:r w:rsidRPr="00AB7DC5">
        <w:rPr>
          <w:rtl/>
        </w:rPr>
        <w:t>כל הספורטאים והספורטאיות באותה קבוצה בשליחים חייבים להיות משויכים לאותו המועדון כרשום במשרדי האיגוד ביום התחרות</w:t>
      </w:r>
      <w:r w:rsidRPr="00AB7DC5">
        <w:t xml:space="preserve"> (6.12.2025)</w:t>
      </w:r>
    </w:p>
    <w:p w14:paraId="3746631A" w14:textId="77777777" w:rsidR="00216FA9" w:rsidRPr="00AB7DC5" w:rsidRDefault="00216FA9" w:rsidP="00AB7DC5">
      <w:pPr>
        <w:bidi/>
        <w:rPr>
          <w:rtl/>
        </w:rPr>
      </w:pPr>
      <w:r w:rsidRPr="00AB7DC5">
        <w:rPr>
          <w:rtl/>
        </w:rPr>
        <w:t>3</w:t>
      </w:r>
      <w:r w:rsidRPr="00AB7DC5">
        <w:t xml:space="preserve">. </w:t>
      </w:r>
      <w:r w:rsidRPr="00AB7DC5">
        <w:rPr>
          <w:rtl/>
        </w:rPr>
        <w:t>כל הספורטאים/יות המתחרים באליפות ישראל מקצה שליחים לעיל חייבים להיות חברי איגוד הטריאתלון במועד התחרות</w:t>
      </w:r>
    </w:p>
    <w:p w14:paraId="232A6B00" w14:textId="6ACF233D" w:rsidR="00216FA9" w:rsidRPr="00AB7DC5" w:rsidRDefault="00216FA9" w:rsidP="00AB7DC5">
      <w:pPr>
        <w:bidi/>
        <w:rPr>
          <w:rtl/>
        </w:rPr>
      </w:pPr>
      <w:r w:rsidRPr="00AB7DC5">
        <w:rPr>
          <w:rtl/>
        </w:rPr>
        <w:t>4</w:t>
      </w:r>
      <w:r w:rsidRPr="00AB7DC5">
        <w:t xml:space="preserve">. </w:t>
      </w:r>
      <w:r w:rsidRPr="00AB7DC5">
        <w:rPr>
          <w:rtl/>
        </w:rPr>
        <w:t>על תואר אליפות ישראל בשליחים 2025 יתמודדו בשני זינוקים נפרדים – עד שנתון</w:t>
      </w:r>
      <w:r w:rsidR="008352A7">
        <w:rPr>
          <w:rFonts w:hint="cs"/>
          <w:rtl/>
        </w:rPr>
        <w:t xml:space="preserve"> גיל</w:t>
      </w:r>
      <w:r w:rsidRPr="00AB7DC5">
        <w:rPr>
          <w:rtl/>
        </w:rPr>
        <w:t xml:space="preserve"> 13 (כולל) ושנתונים</w:t>
      </w:r>
      <w:r w:rsidR="008352A7">
        <w:rPr>
          <w:rFonts w:hint="cs"/>
          <w:rtl/>
        </w:rPr>
        <w:t xml:space="preserve"> גיל</w:t>
      </w:r>
      <w:r w:rsidRPr="00AB7DC5">
        <w:rPr>
          <w:rtl/>
        </w:rPr>
        <w:t xml:space="preserve"> 14 עד עלית (אשר יאושרו ע"י המנהל המקצועי של האיגוד במקרה ואינם משתייכים לסגל נבחרת ישראל ו/או אינם מתחרים בסבב איגוד הטריאתלון העולמי)</w:t>
      </w:r>
    </w:p>
    <w:p w14:paraId="16BD1FEA" w14:textId="77777777" w:rsidR="00216FA9" w:rsidRPr="00AB7DC5" w:rsidRDefault="00216FA9" w:rsidP="00AB7DC5">
      <w:pPr>
        <w:bidi/>
        <w:rPr>
          <w:rtl/>
        </w:rPr>
      </w:pPr>
      <w:r w:rsidRPr="00AB7DC5">
        <w:rPr>
          <w:rtl/>
        </w:rPr>
        <w:t>5</w:t>
      </w:r>
      <w:r w:rsidRPr="00AB7DC5">
        <w:t xml:space="preserve">. </w:t>
      </w:r>
      <w:r w:rsidRPr="00AB7DC5">
        <w:rPr>
          <w:rtl/>
        </w:rPr>
        <w:t>לא תהיה הגבלה של מספר הקבוצות תחת אותו המועדון באליפות ישראל</w:t>
      </w:r>
      <w:r w:rsidRPr="00AB7DC5">
        <w:t>.</w:t>
      </w:r>
    </w:p>
    <w:p w14:paraId="2E0BD08E" w14:textId="77777777" w:rsidR="00216FA9" w:rsidRPr="00216FA9" w:rsidRDefault="00216FA9" w:rsidP="00AB7DC5">
      <w:pPr>
        <w:jc w:val="right"/>
        <w:rPr>
          <w:b/>
          <w:bCs/>
          <w:u w:val="single"/>
          <w:rtl/>
        </w:rPr>
      </w:pPr>
      <w:r w:rsidRPr="00216FA9">
        <w:rPr>
          <w:b/>
          <w:bCs/>
          <w:u w:val="single"/>
          <w:rtl/>
        </w:rPr>
        <w:t>רישום לתחרות</w:t>
      </w:r>
    </w:p>
    <w:p w14:paraId="1761F2B8" w14:textId="77777777" w:rsidR="00216FA9" w:rsidRPr="00182299" w:rsidRDefault="00216FA9" w:rsidP="00AB7DC5">
      <w:pPr>
        <w:bidi/>
        <w:rPr>
          <w:rtl/>
        </w:rPr>
      </w:pPr>
      <w:r w:rsidRPr="00216FA9">
        <w:rPr>
          <w:b/>
          <w:bCs/>
          <w:u w:val="single"/>
          <w:rtl/>
        </w:rPr>
        <w:t>1</w:t>
      </w:r>
      <w:r w:rsidRPr="00182299">
        <w:t xml:space="preserve">. </w:t>
      </w:r>
      <w:r w:rsidRPr="00182299">
        <w:rPr>
          <w:rtl/>
        </w:rPr>
        <w:t>רישום הקבוצות לתחרות ייעשה ע"י מנהלי המועדונים באפליקציית האיגוד באזור האישי. בעת הרישום אין חובה לצרף את הספורטאים לקבוצה</w:t>
      </w:r>
      <w:r w:rsidRPr="00182299">
        <w:t>.</w:t>
      </w:r>
    </w:p>
    <w:p w14:paraId="30B49D2A" w14:textId="77777777" w:rsidR="00216FA9" w:rsidRPr="00182299" w:rsidRDefault="00216FA9" w:rsidP="00AB7DC5">
      <w:pPr>
        <w:bidi/>
        <w:rPr>
          <w:rtl/>
        </w:rPr>
      </w:pPr>
      <w:r w:rsidRPr="00182299">
        <w:rPr>
          <w:rtl/>
        </w:rPr>
        <w:t>2</w:t>
      </w:r>
      <w:r w:rsidRPr="00182299">
        <w:t xml:space="preserve">. </w:t>
      </w:r>
      <w:r w:rsidRPr="00182299">
        <w:rPr>
          <w:rtl/>
        </w:rPr>
        <w:t>רישום הקבוצות לעיל חייב להתבצע עד יום שלישי, 3 בדצמבר בשעה 13:00</w:t>
      </w:r>
    </w:p>
    <w:p w14:paraId="7E8965CA" w14:textId="77777777" w:rsidR="00216FA9" w:rsidRDefault="00216FA9" w:rsidP="00AB7DC5">
      <w:pPr>
        <w:bidi/>
        <w:rPr>
          <w:b/>
          <w:bCs/>
          <w:rtl/>
        </w:rPr>
      </w:pPr>
      <w:r w:rsidRPr="00182299">
        <w:rPr>
          <w:rtl/>
        </w:rPr>
        <w:t>3</w:t>
      </w:r>
      <w:r w:rsidRPr="00182299">
        <w:rPr>
          <w:b/>
          <w:bCs/>
        </w:rPr>
        <w:t xml:space="preserve">. </w:t>
      </w:r>
      <w:r w:rsidRPr="00182299">
        <w:rPr>
          <w:b/>
          <w:bCs/>
          <w:rtl/>
        </w:rPr>
        <w:t>במידה ויהיה איחור בהקמת הקבוצות ע''י מנהל המועדון יהיה ניתן להקים קבוצה חדשה בעלות של 200 ש''ח לקבוצה עד 24 שעות לאחר המועד הסופי בלבד (4 דצמבר 13:00)</w:t>
      </w:r>
      <w:r w:rsidRPr="00182299">
        <w:rPr>
          <w:b/>
          <w:bCs/>
        </w:rPr>
        <w:t xml:space="preserve"> </w:t>
      </w:r>
    </w:p>
    <w:p w14:paraId="43E19D71" w14:textId="0A016AD6" w:rsidR="009C1829" w:rsidRPr="00182299" w:rsidRDefault="0018215E" w:rsidP="009C1829">
      <w:pPr>
        <w:bidi/>
        <w:rPr>
          <w:b/>
          <w:bCs/>
          <w:rtl/>
        </w:rPr>
      </w:pPr>
      <w:r>
        <w:rPr>
          <w:rFonts w:hint="cs"/>
          <w:rtl/>
        </w:rPr>
        <w:t xml:space="preserve">4. </w:t>
      </w:r>
      <w:r w:rsidRPr="00182299">
        <w:rPr>
          <w:rtl/>
        </w:rPr>
        <w:t>ניתן יהיה לרשום עד 2 מחליפים בכל קבוצה (ספורטאים שלא יזנקו לבסוף בתחרות בכלל לרבות בקבוצה אחרת יזכו לזיכוי כספי מלא)</w:t>
      </w:r>
    </w:p>
    <w:p w14:paraId="09377981" w14:textId="1C5C7C5D" w:rsidR="00216FA9" w:rsidRDefault="0018215E" w:rsidP="00AB7DC5">
      <w:pPr>
        <w:bidi/>
        <w:rPr>
          <w:rtl/>
        </w:rPr>
      </w:pPr>
      <w:r>
        <w:rPr>
          <w:rFonts w:hint="cs"/>
          <w:rtl/>
        </w:rPr>
        <w:t>5</w:t>
      </w:r>
      <w:r w:rsidR="00216FA9" w:rsidRPr="00182299">
        <w:t xml:space="preserve">. </w:t>
      </w:r>
      <w:r w:rsidR="00216FA9" w:rsidRPr="0018215E">
        <w:rPr>
          <w:b/>
          <w:bCs/>
          <w:rtl/>
        </w:rPr>
        <w:t xml:space="preserve">ניתן יהיה לערוך את שמות הספורטאים/יות וסדר הזנקות עד יום </w:t>
      </w:r>
      <w:r w:rsidR="00FC44E1" w:rsidRPr="0018215E">
        <w:rPr>
          <w:rFonts w:hint="cs"/>
          <w:b/>
          <w:bCs/>
          <w:rtl/>
        </w:rPr>
        <w:t>שבת</w:t>
      </w:r>
      <w:r w:rsidR="00216FA9" w:rsidRPr="0018215E">
        <w:rPr>
          <w:b/>
          <w:bCs/>
          <w:rtl/>
        </w:rPr>
        <w:t xml:space="preserve">, </w:t>
      </w:r>
      <w:r w:rsidR="00FC44E1" w:rsidRPr="0018215E">
        <w:rPr>
          <w:rFonts w:hint="cs"/>
          <w:b/>
          <w:bCs/>
          <w:rtl/>
        </w:rPr>
        <w:t>6</w:t>
      </w:r>
      <w:r w:rsidR="00216FA9" w:rsidRPr="0018215E">
        <w:rPr>
          <w:b/>
          <w:bCs/>
          <w:rtl/>
        </w:rPr>
        <w:t xml:space="preserve"> דצמבר</w:t>
      </w:r>
      <w:r w:rsidR="00FC44E1" w:rsidRPr="0018215E">
        <w:rPr>
          <w:rFonts w:hint="cs"/>
          <w:b/>
          <w:bCs/>
          <w:rtl/>
        </w:rPr>
        <w:t xml:space="preserve"> (בוקר התחרות)</w:t>
      </w:r>
      <w:r w:rsidR="00216FA9" w:rsidRPr="0018215E">
        <w:rPr>
          <w:b/>
          <w:bCs/>
          <w:rtl/>
        </w:rPr>
        <w:t xml:space="preserve"> </w:t>
      </w:r>
      <w:r w:rsidR="00FC44E1" w:rsidRPr="0018215E">
        <w:rPr>
          <w:rFonts w:hint="cs"/>
          <w:b/>
          <w:bCs/>
          <w:rtl/>
        </w:rPr>
        <w:t xml:space="preserve">עד השעה 6:00 </w:t>
      </w:r>
      <w:r w:rsidR="004445A9" w:rsidRPr="0018215E">
        <w:rPr>
          <w:rFonts w:hint="cs"/>
          <w:b/>
          <w:bCs/>
          <w:rtl/>
        </w:rPr>
        <w:t>בדיוק</w:t>
      </w:r>
      <w:r w:rsidR="004445A9">
        <w:rPr>
          <w:rFonts w:hint="cs"/>
          <w:rtl/>
        </w:rPr>
        <w:t xml:space="preserve">. מיד לאחר מכן תיסגר האפשרות לבצע כל שינוי ורק </w:t>
      </w:r>
      <w:r w:rsidR="00ED5EB8">
        <w:rPr>
          <w:rFonts w:hint="cs"/>
          <w:rtl/>
        </w:rPr>
        <w:t xml:space="preserve">הספורטאים </w:t>
      </w:r>
      <w:r w:rsidR="00483E3E">
        <w:rPr>
          <w:rFonts w:hint="cs"/>
          <w:rtl/>
        </w:rPr>
        <w:t>אשר יוגדרו במערכת 1-4 בכל קבוצה יורשו להתחרות</w:t>
      </w:r>
    </w:p>
    <w:p w14:paraId="42F55817" w14:textId="21565F7A" w:rsidR="00324307" w:rsidRDefault="00324307" w:rsidP="00324307">
      <w:pPr>
        <w:bidi/>
        <w:rPr>
          <w:rtl/>
        </w:rPr>
      </w:pPr>
      <w:r>
        <w:rPr>
          <w:rFonts w:hint="cs"/>
          <w:rtl/>
        </w:rPr>
        <w:t xml:space="preserve">6. חל איסור מוחלט על ספורטאי לזנק </w:t>
      </w:r>
      <w:r w:rsidR="009873F2">
        <w:rPr>
          <w:rFonts w:hint="cs"/>
          <w:rtl/>
        </w:rPr>
        <w:t>לא בקבוצה אליה הוא מצוות במערכת ובסדר ההזנקה אשר מופיע במערכת הרישום של התחרות</w:t>
      </w:r>
    </w:p>
    <w:p w14:paraId="2654A6E2" w14:textId="77777777" w:rsidR="00617B7D" w:rsidRPr="00182299" w:rsidRDefault="00617B7D" w:rsidP="00617B7D">
      <w:pPr>
        <w:bidi/>
        <w:rPr>
          <w:rtl/>
        </w:rPr>
      </w:pPr>
    </w:p>
    <w:p w14:paraId="056B84F3" w14:textId="5BF35A23" w:rsidR="00216FA9" w:rsidRPr="00617B7D" w:rsidRDefault="00216FA9" w:rsidP="00617B7D">
      <w:pPr>
        <w:bidi/>
        <w:rPr>
          <w:rtl/>
        </w:rPr>
      </w:pPr>
    </w:p>
    <w:p w14:paraId="08D7FFD9" w14:textId="77777777" w:rsidR="00216FA9" w:rsidRPr="00216FA9" w:rsidRDefault="00216FA9" w:rsidP="00216FA9">
      <w:pPr>
        <w:jc w:val="center"/>
        <w:rPr>
          <w:b/>
          <w:bCs/>
          <w:u w:val="single"/>
          <w:rtl/>
        </w:rPr>
      </w:pPr>
    </w:p>
    <w:p w14:paraId="617EE9B1" w14:textId="77777777" w:rsidR="00216FA9" w:rsidRPr="00216FA9" w:rsidRDefault="00216FA9" w:rsidP="00216FA9">
      <w:pPr>
        <w:jc w:val="center"/>
        <w:rPr>
          <w:b/>
          <w:bCs/>
          <w:u w:val="single"/>
          <w:rtl/>
        </w:rPr>
      </w:pPr>
    </w:p>
    <w:p w14:paraId="343F2F2E" w14:textId="77777777" w:rsidR="00216FA9" w:rsidRPr="00216FA9" w:rsidRDefault="00216FA9" w:rsidP="00182299">
      <w:pPr>
        <w:jc w:val="right"/>
        <w:rPr>
          <w:b/>
          <w:bCs/>
          <w:u w:val="single"/>
          <w:rtl/>
        </w:rPr>
      </w:pPr>
      <w:bookmarkStart w:id="0" w:name="_GoBack"/>
      <w:bookmarkEnd w:id="0"/>
      <w:r w:rsidRPr="00216FA9">
        <w:rPr>
          <w:b/>
          <w:bCs/>
          <w:u w:val="single"/>
          <w:rtl/>
        </w:rPr>
        <w:lastRenderedPageBreak/>
        <w:t>חלוקת פרסים</w:t>
      </w:r>
    </w:p>
    <w:p w14:paraId="19473D20" w14:textId="77777777" w:rsidR="00216FA9" w:rsidRPr="00E4443A" w:rsidRDefault="00216FA9" w:rsidP="00182299">
      <w:pPr>
        <w:bidi/>
        <w:rPr>
          <w:rtl/>
        </w:rPr>
      </w:pPr>
      <w:r w:rsidRPr="00E4443A">
        <w:rPr>
          <w:rtl/>
        </w:rPr>
        <w:t>1</w:t>
      </w:r>
      <w:r w:rsidRPr="00E4443A">
        <w:t xml:space="preserve">. </w:t>
      </w:r>
      <w:r w:rsidRPr="00E4443A">
        <w:rPr>
          <w:rtl/>
        </w:rPr>
        <w:t>יחולקו פרסים לקבוצות 1-3 בתחרות ע''פ תוצאות התחרות ולאחר אישורן במקצים – עד שנתון 13 (כולל) ושנתוני 14 עד עלית</w:t>
      </w:r>
    </w:p>
    <w:p w14:paraId="7EC4AD86" w14:textId="77777777" w:rsidR="00216FA9" w:rsidRPr="00E4443A" w:rsidRDefault="00216FA9" w:rsidP="00182299">
      <w:pPr>
        <w:bidi/>
        <w:rPr>
          <w:rtl/>
        </w:rPr>
      </w:pPr>
      <w:r w:rsidRPr="00E4443A">
        <w:rPr>
          <w:rtl/>
        </w:rPr>
        <w:t>2</w:t>
      </w:r>
      <w:r w:rsidRPr="00E4443A">
        <w:t xml:space="preserve">. </w:t>
      </w:r>
      <w:r w:rsidRPr="00E4443A">
        <w:rPr>
          <w:rtl/>
        </w:rPr>
        <w:t>מקומות ראשון במקצים לעיל יוכרזו כאלופי ישראל במקצה שליחים לפי חלוקת המקצים לעיל</w:t>
      </w:r>
    </w:p>
    <w:p w14:paraId="5A41FC6B" w14:textId="77777777" w:rsidR="00216FA9" w:rsidRPr="00216FA9" w:rsidRDefault="00216FA9" w:rsidP="00216FA9">
      <w:pPr>
        <w:jc w:val="center"/>
        <w:rPr>
          <w:b/>
          <w:bCs/>
          <w:u w:val="single"/>
          <w:rtl/>
        </w:rPr>
      </w:pPr>
    </w:p>
    <w:p w14:paraId="307D6FC3" w14:textId="77777777" w:rsidR="00216FA9" w:rsidRPr="00216FA9" w:rsidRDefault="00216FA9" w:rsidP="00E4443A">
      <w:pPr>
        <w:jc w:val="right"/>
        <w:rPr>
          <w:b/>
          <w:bCs/>
          <w:u w:val="single"/>
          <w:rtl/>
        </w:rPr>
      </w:pPr>
      <w:r w:rsidRPr="00216FA9">
        <w:rPr>
          <w:b/>
          <w:bCs/>
          <w:u w:val="single"/>
          <w:rtl/>
        </w:rPr>
        <w:t>מקצים לא רשמיים  במסגרת אליפות ישראל באילת</w:t>
      </w:r>
    </w:p>
    <w:p w14:paraId="32B0A23E" w14:textId="77777777" w:rsidR="00216FA9" w:rsidRPr="00E4443A" w:rsidRDefault="00216FA9" w:rsidP="00E4443A">
      <w:pPr>
        <w:bidi/>
        <w:rPr>
          <w:rtl/>
        </w:rPr>
      </w:pPr>
      <w:r w:rsidRPr="00E4443A">
        <w:rPr>
          <w:rtl/>
        </w:rPr>
        <w:t>1</w:t>
      </w:r>
      <w:r w:rsidRPr="00E4443A">
        <w:t xml:space="preserve">. </w:t>
      </w:r>
      <w:r w:rsidRPr="00E4443A">
        <w:rPr>
          <w:rtl/>
        </w:rPr>
        <w:t>איגוד הטריאתלון מעודד את כלל המשתתפים לקחת חלק במקצה השליחים הפתוח ולכן אין כל הגבלה על סדר הזינוקים מבחינת מגדר והוא פתוח לכלל  חברי איגוד הטריאתלון הישראלי ללא שיוך למועדון כזה או אחר</w:t>
      </w:r>
    </w:p>
    <w:p w14:paraId="4CD2B273" w14:textId="77777777" w:rsidR="00216FA9" w:rsidRPr="00E4443A" w:rsidRDefault="00216FA9" w:rsidP="00E4443A">
      <w:pPr>
        <w:bidi/>
        <w:rPr>
          <w:rtl/>
        </w:rPr>
      </w:pPr>
      <w:r w:rsidRPr="00E4443A">
        <w:rPr>
          <w:rtl/>
        </w:rPr>
        <w:t>2</w:t>
      </w:r>
      <w:r w:rsidRPr="00E4443A">
        <w:t xml:space="preserve">. </w:t>
      </w:r>
      <w:r w:rsidRPr="00E4443A">
        <w:rPr>
          <w:rtl/>
        </w:rPr>
        <w:t>לא תהיה הגבלה של מספר הקבוצות במקצה זה</w:t>
      </w:r>
    </w:p>
    <w:p w14:paraId="19B73A2F" w14:textId="77777777" w:rsidR="00216FA9" w:rsidRPr="00E4443A" w:rsidRDefault="00216FA9" w:rsidP="00E4443A">
      <w:pPr>
        <w:bidi/>
        <w:rPr>
          <w:rtl/>
        </w:rPr>
      </w:pPr>
      <w:r w:rsidRPr="00E4443A">
        <w:rPr>
          <w:rtl/>
        </w:rPr>
        <w:t>3</w:t>
      </w:r>
      <w:r w:rsidRPr="00E4443A">
        <w:t xml:space="preserve">. </w:t>
      </w:r>
      <w:r w:rsidRPr="00E4443A">
        <w:rPr>
          <w:rtl/>
        </w:rPr>
        <w:t>מקצה פתוח זה איננו אליפות ישראל אך יחולקו בו גביעים למקומות 1-3</w:t>
      </w:r>
    </w:p>
    <w:p w14:paraId="253FE143" w14:textId="77777777" w:rsidR="00216FA9" w:rsidRPr="00216FA9" w:rsidRDefault="00216FA9" w:rsidP="00216FA9">
      <w:pPr>
        <w:jc w:val="center"/>
        <w:rPr>
          <w:b/>
          <w:bCs/>
          <w:u w:val="single"/>
          <w:rtl/>
        </w:rPr>
      </w:pPr>
    </w:p>
    <w:p w14:paraId="1B70A234" w14:textId="77777777" w:rsidR="00216FA9" w:rsidRPr="00E4443A" w:rsidRDefault="00216FA9" w:rsidP="00E4443A">
      <w:pPr>
        <w:jc w:val="right"/>
        <w:rPr>
          <w:rtl/>
        </w:rPr>
      </w:pPr>
      <w:r w:rsidRPr="00E4443A">
        <w:rPr>
          <w:rtl/>
        </w:rPr>
        <w:t>בברכת הצלחה</w:t>
      </w:r>
      <w:r w:rsidRPr="00E4443A">
        <w:t>,</w:t>
      </w:r>
    </w:p>
    <w:p w14:paraId="4B0B5392" w14:textId="77777777" w:rsidR="00216FA9" w:rsidRPr="00E4443A" w:rsidRDefault="00216FA9" w:rsidP="00E4443A">
      <w:pPr>
        <w:jc w:val="right"/>
        <w:rPr>
          <w:rtl/>
        </w:rPr>
      </w:pPr>
      <w:r w:rsidRPr="00E4443A">
        <w:rPr>
          <w:rtl/>
        </w:rPr>
        <w:t>ליאור כהן</w:t>
      </w:r>
    </w:p>
    <w:p w14:paraId="0C91E81A" w14:textId="77777777" w:rsidR="00216FA9" w:rsidRPr="00E4443A" w:rsidRDefault="00216FA9" w:rsidP="00E4443A">
      <w:pPr>
        <w:jc w:val="right"/>
        <w:rPr>
          <w:rtl/>
        </w:rPr>
      </w:pPr>
      <w:r w:rsidRPr="00E4443A">
        <w:rPr>
          <w:rtl/>
        </w:rPr>
        <w:t>מנהל מקצועי איגוד הטריאתלון</w:t>
      </w:r>
    </w:p>
    <w:p w14:paraId="5481DBAD" w14:textId="77777777" w:rsidR="00216FA9" w:rsidRPr="00E4443A" w:rsidRDefault="00216FA9" w:rsidP="00E4443A">
      <w:pPr>
        <w:jc w:val="right"/>
        <w:rPr>
          <w:rtl/>
        </w:rPr>
      </w:pPr>
    </w:p>
    <w:p w14:paraId="14D55876" w14:textId="77777777" w:rsidR="00216FA9" w:rsidRPr="00E4443A" w:rsidRDefault="00216FA9" w:rsidP="00E4443A">
      <w:pPr>
        <w:jc w:val="right"/>
        <w:rPr>
          <w:rtl/>
        </w:rPr>
      </w:pPr>
    </w:p>
    <w:p w14:paraId="57AF6DD3" w14:textId="77777777" w:rsidR="00216FA9" w:rsidRPr="00216FA9" w:rsidRDefault="00216FA9" w:rsidP="00216FA9">
      <w:pPr>
        <w:jc w:val="center"/>
        <w:rPr>
          <w:b/>
          <w:bCs/>
          <w:u w:val="single"/>
          <w:rtl/>
        </w:rPr>
      </w:pPr>
      <w:r w:rsidRPr="00216FA9">
        <w:rPr>
          <w:b/>
          <w:bCs/>
          <w:u w:val="single"/>
        </w:rPr>
        <w:t xml:space="preserve"> </w:t>
      </w:r>
    </w:p>
    <w:p w14:paraId="00151205" w14:textId="77777777" w:rsidR="00216FA9" w:rsidRPr="00216FA9" w:rsidRDefault="00216FA9" w:rsidP="00216FA9">
      <w:pPr>
        <w:jc w:val="center"/>
        <w:rPr>
          <w:b/>
          <w:bCs/>
          <w:u w:val="single"/>
          <w:rtl/>
        </w:rPr>
      </w:pPr>
    </w:p>
    <w:p w14:paraId="4360FF8A" w14:textId="77777777" w:rsidR="00216FA9" w:rsidRPr="00216FA9" w:rsidRDefault="00216FA9" w:rsidP="00216FA9">
      <w:pPr>
        <w:jc w:val="center"/>
        <w:rPr>
          <w:b/>
          <w:bCs/>
          <w:u w:val="single"/>
          <w:rtl/>
        </w:rPr>
      </w:pPr>
    </w:p>
    <w:p w14:paraId="7B383409" w14:textId="77777777" w:rsidR="00216FA9" w:rsidRPr="00216FA9" w:rsidRDefault="00216FA9" w:rsidP="00216FA9">
      <w:pPr>
        <w:jc w:val="center"/>
        <w:rPr>
          <w:b/>
          <w:bCs/>
          <w:u w:val="single"/>
          <w:rtl/>
        </w:rPr>
      </w:pPr>
    </w:p>
    <w:p w14:paraId="3631421E" w14:textId="77777777" w:rsidR="00216FA9" w:rsidRPr="00216FA9" w:rsidRDefault="00216FA9" w:rsidP="00216FA9">
      <w:pPr>
        <w:jc w:val="center"/>
        <w:rPr>
          <w:b/>
          <w:bCs/>
          <w:u w:val="single"/>
          <w:rtl/>
        </w:rPr>
      </w:pPr>
    </w:p>
    <w:p w14:paraId="1AC254B0" w14:textId="77777777" w:rsidR="00216FA9" w:rsidRPr="00216FA9" w:rsidRDefault="00216FA9" w:rsidP="00216FA9">
      <w:pPr>
        <w:jc w:val="center"/>
        <w:rPr>
          <w:b/>
          <w:bCs/>
          <w:u w:val="single"/>
          <w:rtl/>
        </w:rPr>
      </w:pPr>
    </w:p>
    <w:p w14:paraId="0C47D8D0" w14:textId="6B6B178A" w:rsidR="00343858" w:rsidRPr="00216FA9" w:rsidRDefault="00343858" w:rsidP="00343858">
      <w:pPr>
        <w:bidi/>
        <w:jc w:val="center"/>
        <w:rPr>
          <w:b/>
          <w:bCs/>
          <w:u w:val="single"/>
          <w:rtl/>
        </w:rPr>
      </w:pPr>
    </w:p>
    <w:sectPr w:rsidR="00343858" w:rsidRPr="00216FA9">
      <w:headerReference w:type="default" r:id="rId9"/>
      <w:footerReference w:type="default" r:id="rId10"/>
      <w:pgSz w:w="11906" w:h="16838"/>
      <w:pgMar w:top="1440" w:right="1800" w:bottom="1440" w:left="1800" w:header="181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3A071" w14:textId="77777777" w:rsidR="00B6260C" w:rsidRDefault="00B6260C">
      <w:pPr>
        <w:spacing w:after="0" w:line="240" w:lineRule="auto"/>
      </w:pPr>
      <w:r>
        <w:separator/>
      </w:r>
    </w:p>
  </w:endnote>
  <w:endnote w:type="continuationSeparator" w:id="0">
    <w:p w14:paraId="472C606F" w14:textId="77777777" w:rsidR="00B6260C" w:rsidRDefault="00B62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96BB" w14:textId="7F81D1B2" w:rsidR="00F659AB" w:rsidRDefault="002B3794">
    <w:pPr>
      <w:pBdr>
        <w:top w:val="nil"/>
        <w:left w:val="nil"/>
        <w:bottom w:val="nil"/>
        <w:right w:val="nil"/>
        <w:between w:val="nil"/>
      </w:pBdr>
      <w:tabs>
        <w:tab w:val="center" w:pos="4153"/>
        <w:tab w:val="right" w:pos="8306"/>
      </w:tabs>
      <w:spacing w:after="0" w:line="240" w:lineRule="auto"/>
      <w:rPr>
        <w:rFonts w:cs="Calibri"/>
        <w:color w:val="000000"/>
      </w:rPr>
    </w:pPr>
    <w:r>
      <w:rPr>
        <w:noProof/>
      </w:rPr>
      <mc:AlternateContent>
        <mc:Choice Requires="wps">
          <w:drawing>
            <wp:anchor distT="0" distB="0" distL="114300" distR="114300" simplePos="0" relativeHeight="251660288" behindDoc="0" locked="0" layoutInCell="1" allowOverlap="1" wp14:anchorId="0B6141E8" wp14:editId="03AC2E88">
              <wp:simplePos x="0" y="0"/>
              <wp:positionH relativeFrom="column">
                <wp:posOffset>3549650</wp:posOffset>
              </wp:positionH>
              <wp:positionV relativeFrom="paragraph">
                <wp:posOffset>-303530</wp:posOffset>
              </wp:positionV>
              <wp:extent cx="1699260" cy="861060"/>
              <wp:effectExtent l="0" t="0" r="0" b="0"/>
              <wp:wrapNone/>
              <wp:docPr id="789843896"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3EC68B6C" w14:textId="7AEBF736" w:rsidR="00A33D6C" w:rsidRDefault="00D22E90" w:rsidP="007C7063">
                          <w:r w:rsidRPr="00093FC0">
                            <w:rPr>
                              <w:noProof/>
                            </w:rPr>
                            <w:drawing>
                              <wp:inline distT="0" distB="0" distL="0" distR="0" wp14:anchorId="67C67BB1" wp14:editId="4451385C">
                                <wp:extent cx="1508760" cy="739140"/>
                                <wp:effectExtent l="0" t="0" r="0" b="0"/>
                                <wp:docPr id="1249281227" name="תמונה 12492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542267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760" cy="739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6141E8" id="_x0000_t202" coordsize="21600,21600" o:spt="202" path="m,l,21600r21600,l21600,xe">
              <v:stroke joinstyle="miter"/>
              <v:path gradientshapeok="t" o:connecttype="rect"/>
            </v:shapetype>
            <v:shape id="תיבת טקסט 3" o:spid="_x0000_s1029" type="#_x0000_t202" style="position:absolute;margin-left:279.5pt;margin-top:-23.9pt;width:133.8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" fillcolor="window" stroked="f" strokeweight=".5pt">
              <v:textbox>
                <w:txbxContent>
                  <w:p w14:paraId="3EC68B6C" w14:textId="7AEBF736" w:rsidR="00A33D6C" w:rsidRDefault="00D22E90" w:rsidP="007C7063">
                    <w:r w:rsidRPr="00093FC0">
                      <w:rPr>
                        <w:noProof/>
                      </w:rPr>
                      <w:drawing>
                        <wp:inline distT="0" distB="0" distL="0" distR="0" wp14:anchorId="67C67BB1" wp14:editId="4451385C">
                          <wp:extent cx="1508760" cy="739140"/>
                          <wp:effectExtent l="0" t="0" r="0" b="0"/>
                          <wp:docPr id="1249281227" name="תמונה 12492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542267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760" cy="7391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BCCB118" wp14:editId="212273B4">
              <wp:simplePos x="0" y="0"/>
              <wp:positionH relativeFrom="column">
                <wp:posOffset>43180</wp:posOffset>
              </wp:positionH>
              <wp:positionV relativeFrom="paragraph">
                <wp:posOffset>-304165</wp:posOffset>
              </wp:positionV>
              <wp:extent cx="1699260" cy="861060"/>
              <wp:effectExtent l="0" t="0" r="0" b="0"/>
              <wp:wrapNone/>
              <wp:docPr id="21266578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55C4E5F9" w14:textId="3CB0FE29" w:rsidR="00A33D6C" w:rsidRDefault="00D22E90" w:rsidP="007C7063">
                          <w:r w:rsidRPr="00093FC0">
                            <w:rPr>
                              <w:noProof/>
                            </w:rPr>
                            <w:drawing>
                              <wp:inline distT="0" distB="0" distL="0" distR="0" wp14:anchorId="448429D0" wp14:editId="39819EAC">
                                <wp:extent cx="1524000" cy="762000"/>
                                <wp:effectExtent l="0" t="0" r="0" b="0"/>
                                <wp:docPr id="1710709454" name="תמונה 171070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0018479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CB118" id="תיבת טקסט 2" o:spid="_x0000_s1030" type="#_x0000_t202" style="position:absolute;margin-left:3.4pt;margin-top:-23.95pt;width:133.8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" fillcolor="window" stroked="f" strokeweight=".5pt">
              <v:textbox>
                <w:txbxContent>
                  <w:p w14:paraId="55C4E5F9" w14:textId="3CB0FE29" w:rsidR="00A33D6C" w:rsidRDefault="00D22E90" w:rsidP="007C7063">
                    <w:r w:rsidRPr="00093FC0">
                      <w:rPr>
                        <w:noProof/>
                      </w:rPr>
                      <w:drawing>
                        <wp:inline distT="0" distB="0" distL="0" distR="0" wp14:anchorId="448429D0" wp14:editId="39819EAC">
                          <wp:extent cx="1524000" cy="762000"/>
                          <wp:effectExtent l="0" t="0" r="0" b="0"/>
                          <wp:docPr id="1710709454" name="תמונה 171070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0018479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C274CAA" wp14:editId="5D3370A9">
              <wp:simplePos x="0" y="0"/>
              <wp:positionH relativeFrom="column">
                <wp:posOffset>1795780</wp:posOffset>
              </wp:positionH>
              <wp:positionV relativeFrom="paragraph">
                <wp:posOffset>-304165</wp:posOffset>
              </wp:positionV>
              <wp:extent cx="1699260" cy="861060"/>
              <wp:effectExtent l="0" t="0" r="0" b="0"/>
              <wp:wrapNone/>
              <wp:docPr id="346925352"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7ECBBD8E" w14:textId="470B95B6" w:rsidR="00A33D6C" w:rsidRDefault="00D22E90" w:rsidP="007C7063">
                          <w:r w:rsidRPr="00093FC0">
                            <w:rPr>
                              <w:noProof/>
                            </w:rPr>
                            <w:drawing>
                              <wp:inline distT="0" distB="0" distL="0" distR="0" wp14:anchorId="1D44FBB6" wp14:editId="29E8121C">
                                <wp:extent cx="1402080" cy="800100"/>
                                <wp:effectExtent l="0" t="0" r="0" b="0"/>
                                <wp:docPr id="2020552311" name="תמונה 20205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70689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2080"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74CAA" id="תיבת טקסט 1" o:spid="_x0000_s1031" type="#_x0000_t202" style="position:absolute;margin-left:141.4pt;margin-top:-23.95pt;width:133.8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" fillcolor="window" stroked="f" strokeweight=".5pt">
              <v:textbox>
                <w:txbxContent>
                  <w:p w14:paraId="7ECBBD8E" w14:textId="470B95B6" w:rsidR="00A33D6C" w:rsidRDefault="00D22E90" w:rsidP="007C7063">
                    <w:r w:rsidRPr="00093FC0">
                      <w:rPr>
                        <w:noProof/>
                      </w:rPr>
                      <w:drawing>
                        <wp:inline distT="0" distB="0" distL="0" distR="0" wp14:anchorId="1D44FBB6" wp14:editId="29E8121C">
                          <wp:extent cx="1402080" cy="800100"/>
                          <wp:effectExtent l="0" t="0" r="0" b="0"/>
                          <wp:docPr id="2020552311" name="תמונה 20205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70689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2080" cy="80010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60FF3" w14:textId="77777777" w:rsidR="00B6260C" w:rsidRDefault="00B6260C">
      <w:pPr>
        <w:spacing w:after="0" w:line="240" w:lineRule="auto"/>
      </w:pPr>
      <w:r>
        <w:separator/>
      </w:r>
    </w:p>
  </w:footnote>
  <w:footnote w:type="continuationSeparator" w:id="0">
    <w:p w14:paraId="303B365D" w14:textId="77777777" w:rsidR="00B6260C" w:rsidRDefault="00B626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60EFF" w14:textId="30BAFE9C" w:rsidR="00F659AB" w:rsidRDefault="002B3794">
    <w:pPr>
      <w:pBdr>
        <w:top w:val="nil"/>
        <w:left w:val="nil"/>
        <w:bottom w:val="nil"/>
        <w:right w:val="nil"/>
        <w:between w:val="nil"/>
      </w:pBdr>
      <w:tabs>
        <w:tab w:val="center" w:pos="4153"/>
        <w:tab w:val="right" w:pos="8306"/>
        <w:tab w:val="left" w:pos="300"/>
      </w:tabs>
      <w:spacing w:after="0" w:line="240" w:lineRule="auto"/>
      <w:jc w:val="center"/>
      <w:rPr>
        <w:rFonts w:cs="Calibri"/>
        <w:color w:val="000000"/>
      </w:rPr>
    </w:pPr>
    <w:r>
      <w:rPr>
        <w:noProof/>
      </w:rPr>
      <mc:AlternateContent>
        <mc:Choice Requires="wps">
          <w:drawing>
            <wp:anchor distT="0" distB="0" distL="114300" distR="114300" simplePos="0" relativeHeight="251655168" behindDoc="0" locked="0" layoutInCell="1" allowOverlap="1" wp14:anchorId="6B559F62" wp14:editId="3FC2D6E6">
              <wp:simplePos x="0" y="0"/>
              <wp:positionH relativeFrom="column">
                <wp:posOffset>571500</wp:posOffset>
              </wp:positionH>
              <wp:positionV relativeFrom="paragraph">
                <wp:posOffset>-1079500</wp:posOffset>
              </wp:positionV>
              <wp:extent cx="4124325" cy="1228725"/>
              <wp:effectExtent l="0" t="0" r="0" b="3175"/>
              <wp:wrapNone/>
              <wp:docPr id="1543108542" name="מלבן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FABDC" w14:textId="77777777" w:rsidR="00F659AB" w:rsidRDefault="00F659AB">
                          <w:pPr>
                            <w:spacing w:after="0" w:line="240" w:lineRule="auto"/>
                            <w:jc w:val="center"/>
                            <w:textDirection w:val="btLr"/>
                          </w:pPr>
                          <w:bookmarkStart w:id="1" w:name="_Hlk145490338"/>
                          <w:bookmarkEnd w:id="1"/>
                        </w:p>
                        <w:p w14:paraId="4620F03D" w14:textId="3C5F417A" w:rsidR="00F659AB" w:rsidRDefault="00E10731">
                          <w:pPr>
                            <w:spacing w:after="0" w:line="240" w:lineRule="auto"/>
                            <w:jc w:val="center"/>
                            <w:textDirection w:val="btLr"/>
                          </w:pPr>
                          <w:r>
                            <w:rPr>
                              <w:rFonts w:cs="Calibri"/>
                              <w:color w:val="000000"/>
                              <w:sz w:val="20"/>
                            </w:rPr>
                            <w:t xml:space="preserve"> </w:t>
                          </w:r>
                          <w:r>
                            <w:rPr>
                              <w:rFonts w:ascii="Arial" w:eastAsia="Arial" w:hAnsi="Arial"/>
                              <w:color w:val="000000"/>
                              <w:sz w:val="18"/>
                            </w:rPr>
                            <w:t xml:space="preserve">The Israeli Triathlon </w:t>
                          </w:r>
                          <w:proofErr w:type="gramStart"/>
                          <w:r>
                            <w:rPr>
                              <w:rFonts w:ascii="Arial" w:eastAsia="Arial" w:hAnsi="Arial"/>
                              <w:color w:val="000000"/>
                              <w:sz w:val="18"/>
                            </w:rPr>
                            <w:t>Association</w:t>
                          </w:r>
                          <w:r>
                            <w:rPr>
                              <w:rFonts w:cs="Calibri"/>
                              <w:color w:val="000000"/>
                              <w:sz w:val="20"/>
                            </w:rPr>
                            <w:t xml:space="preserve">  580124683</w:t>
                          </w:r>
                          <w:proofErr w:type="gramEnd"/>
                          <w:r>
                            <w:rPr>
                              <w:rFonts w:cs="Calibri"/>
                              <w:color w:val="000000"/>
                              <w:sz w:val="20"/>
                            </w:rPr>
                            <w:t xml:space="preserve"> </w:t>
                          </w:r>
                          <w:r>
                            <w:rPr>
                              <w:rFonts w:cs="Calibri"/>
                              <w:color w:val="000000"/>
                              <w:sz w:val="20"/>
                              <w:rtl/>
                            </w:rPr>
                            <w:t>איגוד</w:t>
                          </w:r>
                          <w:r>
                            <w:rPr>
                              <w:rFonts w:cs="Calibri" w:hint="cs"/>
                              <w:color w:val="000000"/>
                              <w:sz w:val="20"/>
                              <w:rtl/>
                            </w:rPr>
                            <w:t xml:space="preserve"> הטריאתלון הישראלי ע"ר</w:t>
                          </w:r>
                          <w:r w:rsidR="00FB2AA3">
                            <w:rPr>
                              <w:rFonts w:cs="Calibri"/>
                              <w:color w:val="000000"/>
                              <w:sz w:val="20"/>
                            </w:rPr>
                            <w:t xml:space="preserve"> </w:t>
                          </w:r>
                        </w:p>
                        <w:p w14:paraId="78AD1B6A" w14:textId="533F3EF6" w:rsidR="00F659AB" w:rsidRDefault="00E10731" w:rsidP="00E10731">
                          <w:pPr>
                            <w:bidi/>
                            <w:spacing w:after="0" w:line="240" w:lineRule="auto"/>
                            <w:jc w:val="center"/>
                            <w:textDirection w:val="btLr"/>
                          </w:pPr>
                          <w:r>
                            <w:rPr>
                              <w:rFonts w:cs="Calibri" w:hint="cs"/>
                              <w:color w:val="000000"/>
                              <w:sz w:val="20"/>
                              <w:szCs w:val="20"/>
                              <w:rtl/>
                            </w:rPr>
                            <w:t xml:space="preserve">רחוב שלם 3, רמת גן, </w:t>
                          </w:r>
                          <w:r w:rsidR="00FB2AA3">
                            <w:rPr>
                              <w:rFonts w:cs="Calibri"/>
                              <w:color w:val="000000"/>
                              <w:sz w:val="20"/>
                              <w:szCs w:val="20"/>
                              <w:rtl/>
                            </w:rPr>
                            <w:t>ישראל</w:t>
                          </w:r>
                          <w:r>
                            <w:rPr>
                              <w:rFonts w:cs="Calibri" w:hint="cs"/>
                              <w:color w:val="000000"/>
                              <w:sz w:val="20"/>
                              <w:szCs w:val="20"/>
                              <w:rtl/>
                            </w:rPr>
                            <w:t xml:space="preserve">              </w:t>
                          </w:r>
                          <w:proofErr w:type="spellStart"/>
                          <w:r>
                            <w:rPr>
                              <w:rFonts w:ascii="Arial" w:eastAsia="Arial" w:hAnsi="Arial"/>
                              <w:color w:val="000000"/>
                              <w:sz w:val="18"/>
                            </w:rPr>
                            <w:t>Shalem</w:t>
                          </w:r>
                          <w:proofErr w:type="spellEnd"/>
                          <w:r>
                            <w:rPr>
                              <w:rFonts w:ascii="Arial" w:eastAsia="Arial" w:hAnsi="Arial"/>
                              <w:color w:val="000000"/>
                              <w:sz w:val="18"/>
                            </w:rPr>
                            <w:t xml:space="preserve"> Street 3, Ramat </w:t>
                          </w:r>
                          <w:proofErr w:type="spellStart"/>
                          <w:r>
                            <w:rPr>
                              <w:rFonts w:ascii="Arial" w:eastAsia="Arial" w:hAnsi="Arial"/>
                              <w:color w:val="000000"/>
                              <w:sz w:val="18"/>
                            </w:rPr>
                            <w:t>Gan</w:t>
                          </w:r>
                          <w:proofErr w:type="spellEnd"/>
                          <w:r>
                            <w:rPr>
                              <w:rFonts w:ascii="Arial" w:eastAsia="Arial" w:hAnsi="Arial"/>
                              <w:color w:val="000000"/>
                              <w:sz w:val="18"/>
                            </w:rPr>
                            <w:t>, Israel</w:t>
                          </w:r>
                          <w:r>
                            <w:rPr>
                              <w:rFonts w:cs="Calibri" w:hint="cs"/>
                              <w:color w:val="000000"/>
                              <w:sz w:val="20"/>
                              <w:szCs w:val="20"/>
                              <w:rtl/>
                            </w:rPr>
                            <w:t xml:space="preserve"> </w:t>
                          </w:r>
                          <w:r>
                            <w:rPr>
                              <w:rFonts w:cs="Calibri"/>
                              <w:color w:val="000000"/>
                              <w:sz w:val="20"/>
                            </w:rPr>
                            <w:t xml:space="preserve"> </w:t>
                          </w:r>
                          <w:r w:rsidR="00FB2AA3">
                            <w:rPr>
                              <w:rFonts w:cs="Calibri"/>
                              <w:color w:val="000000"/>
                              <w:sz w:val="20"/>
                            </w:rPr>
                            <w:t xml:space="preserve"> </w:t>
                          </w:r>
                        </w:p>
                        <w:p w14:paraId="2401A7BF" w14:textId="76221E58" w:rsidR="00F659AB" w:rsidRDefault="00E10731">
                          <w:pPr>
                            <w:spacing w:after="0" w:line="240" w:lineRule="auto"/>
                            <w:jc w:val="center"/>
                            <w:textDirection w:val="btLr"/>
                          </w:pPr>
                          <w:r>
                            <w:rPr>
                              <w:rFonts w:ascii="Arial" w:eastAsia="Arial" w:hAnsi="Arial"/>
                              <w:color w:val="000000"/>
                              <w:sz w:val="20"/>
                            </w:rPr>
                            <w:t>Office</w:t>
                          </w:r>
                          <w:r>
                            <w:rPr>
                              <w:rFonts w:cs="Calibri" w:hint="cs"/>
                              <w:color w:val="000000"/>
                              <w:sz w:val="20"/>
                              <w:rtl/>
                            </w:rPr>
                            <w:t>:</w:t>
                          </w:r>
                          <w:r w:rsidR="00FB2AA3">
                            <w:rPr>
                              <w:rFonts w:cs="Calibri"/>
                              <w:color w:val="000000"/>
                              <w:sz w:val="20"/>
                            </w:rPr>
                            <w:t xml:space="preserve">  </w:t>
                          </w:r>
                          <w:r>
                            <w:rPr>
                              <w:rFonts w:cs="Calibri"/>
                              <w:color w:val="000000"/>
                              <w:sz w:val="20"/>
                            </w:rPr>
                            <w:t>052-389-8019</w:t>
                          </w:r>
                          <w:r w:rsidR="00FB2AA3">
                            <w:rPr>
                              <w:rFonts w:cs="Calibri"/>
                              <w:color w:val="000000"/>
                              <w:sz w:val="20"/>
                            </w:rPr>
                            <w:t xml:space="preserve"> </w:t>
                          </w:r>
                          <w:r>
                            <w:rPr>
                              <w:rFonts w:cs="Calibri" w:hint="cs"/>
                              <w:color w:val="000000"/>
                              <w:sz w:val="20"/>
                              <w:rtl/>
                            </w:rPr>
                            <w:t>משרד:</w:t>
                          </w:r>
                          <w:r w:rsidR="00FB2AA3">
                            <w:rPr>
                              <w:rFonts w:cs="Calibri"/>
                              <w:color w:val="000000"/>
                              <w:sz w:val="20"/>
                            </w:rPr>
                            <w:t xml:space="preserve"> </w:t>
                          </w:r>
                          <w:r>
                            <w:rPr>
                              <w:rFonts w:cs="Calibri" w:hint="cs"/>
                              <w:color w:val="000000"/>
                              <w:sz w:val="20"/>
                              <w:rtl/>
                            </w:rPr>
                            <w:t>טל'</w:t>
                          </w:r>
                          <w:r w:rsidR="00FB2AA3">
                            <w:rPr>
                              <w:rFonts w:cs="Calibri"/>
                              <w:color w:val="000000"/>
                              <w:sz w:val="20"/>
                            </w:rPr>
                            <w:t xml:space="preserve">              </w:t>
                          </w:r>
                          <w:r w:rsidR="00FB2AA3">
                            <w:rPr>
                              <w:rFonts w:ascii="Arial" w:eastAsia="Arial" w:hAnsi="Arial"/>
                              <w:color w:val="000000"/>
                              <w:sz w:val="20"/>
                            </w:rPr>
                            <w:t>Fax</w:t>
                          </w:r>
                          <w:r w:rsidR="00FB2AA3">
                            <w:rPr>
                              <w:rFonts w:cs="Calibri"/>
                              <w:color w:val="000000"/>
                              <w:sz w:val="20"/>
                            </w:rPr>
                            <w:t>:</w:t>
                          </w:r>
                          <w:r>
                            <w:t xml:space="preserve"> 03-6764008</w:t>
                          </w:r>
                          <w:r w:rsidRPr="00E10731">
                            <w:rPr>
                              <w:rFonts w:asciiTheme="majorBidi" w:eastAsia="Arial" w:hAnsiTheme="majorBidi" w:cstheme="majorBidi"/>
                              <w:color w:val="000000"/>
                              <w:sz w:val="20"/>
                              <w:rtl/>
                            </w:rPr>
                            <w:t xml:space="preserve">פקס: </w:t>
                          </w:r>
                        </w:p>
                        <w:p w14:paraId="6E8D1623" w14:textId="77777777" w:rsidR="00F659AB" w:rsidRDefault="00FB2AA3">
                          <w:pPr>
                            <w:spacing w:line="275" w:lineRule="auto"/>
                            <w:jc w:val="center"/>
                            <w:textDirection w:val="btLr"/>
                          </w:pPr>
                          <w:r>
                            <w:rPr>
                              <w:rFonts w:cs="Calibri"/>
                              <w:color w:val="0563C1"/>
                              <w:sz w:val="24"/>
                              <w:u w:val="single"/>
                            </w:rPr>
                            <w:t>www.triathlon.org.il</w:t>
                          </w:r>
                          <w:r>
                            <w:rPr>
                              <w:rFonts w:cs="Calibri"/>
                              <w:color w:val="000000"/>
                            </w:rPr>
                            <w:t xml:space="preserve">                  </w:t>
                          </w:r>
                          <w:r>
                            <w:rPr>
                              <w:rFonts w:cs="Calibri"/>
                              <w:color w:val="0563C1"/>
                              <w:sz w:val="24"/>
                              <w:u w:val="single"/>
                            </w:rPr>
                            <w:t>office@triathlon.org.il</w:t>
                          </w:r>
                        </w:p>
                        <w:p w14:paraId="35972F0E" w14:textId="77777777" w:rsidR="00F659AB" w:rsidRDefault="00F659AB">
                          <w:pPr>
                            <w:spacing w:line="275" w:lineRule="auto"/>
                            <w:textDirection w:val="btLr"/>
                          </w:pPr>
                        </w:p>
                        <w:p w14:paraId="03F50D1F" w14:textId="77777777" w:rsidR="00F659AB" w:rsidRDefault="00F659AB">
                          <w:pPr>
                            <w:spacing w:line="275"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559F62" id="מלבן 6" o:spid="_x0000_s1026" style="position:absolute;left:0;text-align:left;margin-left:45pt;margin-top:-85pt;width:324.75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" stroked="f">
              <v:textbox inset="2.53958mm,1.2694mm,2.53958mm,1.2694mm">
                <w:txbxContent>
                  <w:p w14:paraId="3B6FABDC" w14:textId="77777777" w:rsidR="00F659AB" w:rsidRDefault="00F659AB">
                    <w:pPr>
                      <w:spacing w:after="0" w:line="240" w:lineRule="auto"/>
                      <w:jc w:val="center"/>
                      <w:textDirection w:val="btLr"/>
                    </w:pPr>
                    <w:bookmarkStart w:id="1" w:name="_Hlk145490338"/>
                    <w:bookmarkEnd w:id="1"/>
                  </w:p>
                  <w:p w14:paraId="4620F03D" w14:textId="3C5F417A" w:rsidR="00F659AB" w:rsidRDefault="00E10731">
                    <w:pPr>
                      <w:spacing w:after="0" w:line="240" w:lineRule="auto"/>
                      <w:jc w:val="center"/>
                      <w:textDirection w:val="btLr"/>
                    </w:pPr>
                    <w:r>
                      <w:rPr>
                        <w:rFonts w:cs="Calibri"/>
                        <w:color w:val="000000"/>
                        <w:sz w:val="20"/>
                      </w:rPr>
                      <w:t xml:space="preserve"> </w:t>
                    </w:r>
                    <w:r>
                      <w:rPr>
                        <w:rFonts w:ascii="Arial" w:eastAsia="Arial" w:hAnsi="Arial"/>
                        <w:color w:val="000000"/>
                        <w:sz w:val="18"/>
                      </w:rPr>
                      <w:t xml:space="preserve">The Israeli Triathlon </w:t>
                    </w:r>
                    <w:proofErr w:type="gramStart"/>
                    <w:r>
                      <w:rPr>
                        <w:rFonts w:ascii="Arial" w:eastAsia="Arial" w:hAnsi="Arial"/>
                        <w:color w:val="000000"/>
                        <w:sz w:val="18"/>
                      </w:rPr>
                      <w:t>Association</w:t>
                    </w:r>
                    <w:r>
                      <w:rPr>
                        <w:rFonts w:cs="Calibri"/>
                        <w:color w:val="000000"/>
                        <w:sz w:val="20"/>
                      </w:rPr>
                      <w:t xml:space="preserve">  580124683</w:t>
                    </w:r>
                    <w:proofErr w:type="gramEnd"/>
                    <w:r>
                      <w:rPr>
                        <w:rFonts w:cs="Calibri"/>
                        <w:color w:val="000000"/>
                        <w:sz w:val="20"/>
                      </w:rPr>
                      <w:t xml:space="preserve"> </w:t>
                    </w:r>
                    <w:r>
                      <w:rPr>
                        <w:rFonts w:cs="Calibri"/>
                        <w:color w:val="000000"/>
                        <w:sz w:val="20"/>
                        <w:rtl/>
                      </w:rPr>
                      <w:t>איגוד</w:t>
                    </w:r>
                    <w:r>
                      <w:rPr>
                        <w:rFonts w:cs="Calibri" w:hint="cs"/>
                        <w:color w:val="000000"/>
                        <w:sz w:val="20"/>
                        <w:rtl/>
                      </w:rPr>
                      <w:t xml:space="preserve"> הטריאתלון הישראלי </w:t>
                    </w:r>
                    <w:proofErr w:type="spellStart"/>
                    <w:r>
                      <w:rPr>
                        <w:rFonts w:cs="Calibri" w:hint="cs"/>
                        <w:color w:val="000000"/>
                        <w:sz w:val="20"/>
                        <w:rtl/>
                      </w:rPr>
                      <w:t>ע"ר</w:t>
                    </w:r>
                    <w:proofErr w:type="spellEnd"/>
                    <w:r w:rsidR="00FB2AA3">
                      <w:rPr>
                        <w:rFonts w:cs="Calibri"/>
                        <w:color w:val="000000"/>
                        <w:sz w:val="20"/>
                      </w:rPr>
                      <w:t xml:space="preserve"> </w:t>
                    </w:r>
                  </w:p>
                  <w:p w14:paraId="78AD1B6A" w14:textId="533F3EF6" w:rsidR="00F659AB" w:rsidRDefault="00E10731" w:rsidP="00E10731">
                    <w:pPr>
                      <w:bidi/>
                      <w:spacing w:after="0" w:line="240" w:lineRule="auto"/>
                      <w:jc w:val="center"/>
                      <w:textDirection w:val="btLr"/>
                    </w:pPr>
                    <w:r>
                      <w:rPr>
                        <w:rFonts w:cs="Calibri" w:hint="cs"/>
                        <w:color w:val="000000"/>
                        <w:sz w:val="20"/>
                        <w:szCs w:val="20"/>
                        <w:rtl/>
                      </w:rPr>
                      <w:t xml:space="preserve">רחוב שלם 3, רמת גן, </w:t>
                    </w:r>
                    <w:r w:rsidR="00FB2AA3">
                      <w:rPr>
                        <w:rFonts w:cs="Calibri"/>
                        <w:color w:val="000000"/>
                        <w:sz w:val="20"/>
                        <w:szCs w:val="20"/>
                        <w:rtl/>
                      </w:rPr>
                      <w:t>ישראל</w:t>
                    </w:r>
                    <w:r>
                      <w:rPr>
                        <w:rFonts w:cs="Calibri" w:hint="cs"/>
                        <w:color w:val="000000"/>
                        <w:sz w:val="20"/>
                        <w:szCs w:val="20"/>
                        <w:rtl/>
                      </w:rPr>
                      <w:t xml:space="preserve">              </w:t>
                    </w:r>
                    <w:r>
                      <w:rPr>
                        <w:rFonts w:ascii="Arial" w:eastAsia="Arial" w:hAnsi="Arial"/>
                        <w:color w:val="000000"/>
                        <w:sz w:val="18"/>
                      </w:rPr>
                      <w:t>Shalem Street 3, Ramat Gan, Israel</w:t>
                    </w:r>
                    <w:r>
                      <w:rPr>
                        <w:rFonts w:cs="Calibri" w:hint="cs"/>
                        <w:color w:val="000000"/>
                        <w:sz w:val="20"/>
                        <w:szCs w:val="20"/>
                        <w:rtl/>
                      </w:rPr>
                      <w:t xml:space="preserve"> </w:t>
                    </w:r>
                    <w:r>
                      <w:rPr>
                        <w:rFonts w:cs="Calibri"/>
                        <w:color w:val="000000"/>
                        <w:sz w:val="20"/>
                      </w:rPr>
                      <w:t xml:space="preserve"> </w:t>
                    </w:r>
                    <w:r w:rsidR="00FB2AA3">
                      <w:rPr>
                        <w:rFonts w:cs="Calibri"/>
                        <w:color w:val="000000"/>
                        <w:sz w:val="20"/>
                      </w:rPr>
                      <w:t xml:space="preserve"> </w:t>
                    </w:r>
                  </w:p>
                  <w:p w14:paraId="2401A7BF" w14:textId="76221E58" w:rsidR="00F659AB" w:rsidRDefault="00E10731">
                    <w:pPr>
                      <w:spacing w:after="0" w:line="240" w:lineRule="auto"/>
                      <w:jc w:val="center"/>
                      <w:textDirection w:val="btLr"/>
                    </w:pPr>
                    <w:r>
                      <w:rPr>
                        <w:rFonts w:ascii="Arial" w:eastAsia="Arial" w:hAnsi="Arial"/>
                        <w:color w:val="000000"/>
                        <w:sz w:val="20"/>
                      </w:rPr>
                      <w:t>Office</w:t>
                    </w:r>
                    <w:r>
                      <w:rPr>
                        <w:rFonts w:cs="Calibri" w:hint="cs"/>
                        <w:color w:val="000000"/>
                        <w:sz w:val="20"/>
                        <w:rtl/>
                      </w:rPr>
                      <w:t>:</w:t>
                    </w:r>
                    <w:r w:rsidR="00FB2AA3">
                      <w:rPr>
                        <w:rFonts w:cs="Calibri"/>
                        <w:color w:val="000000"/>
                        <w:sz w:val="20"/>
                      </w:rPr>
                      <w:t xml:space="preserve">  </w:t>
                    </w:r>
                    <w:r>
                      <w:rPr>
                        <w:rFonts w:cs="Calibri"/>
                        <w:color w:val="000000"/>
                        <w:sz w:val="20"/>
                      </w:rPr>
                      <w:t>052-389-8019</w:t>
                    </w:r>
                    <w:r w:rsidR="00FB2AA3">
                      <w:rPr>
                        <w:rFonts w:cs="Calibri"/>
                        <w:color w:val="000000"/>
                        <w:sz w:val="20"/>
                      </w:rPr>
                      <w:t xml:space="preserve"> </w:t>
                    </w:r>
                    <w:r>
                      <w:rPr>
                        <w:rFonts w:cs="Calibri" w:hint="cs"/>
                        <w:color w:val="000000"/>
                        <w:sz w:val="20"/>
                        <w:rtl/>
                      </w:rPr>
                      <w:t>משרד:</w:t>
                    </w:r>
                    <w:r w:rsidR="00FB2AA3">
                      <w:rPr>
                        <w:rFonts w:cs="Calibri"/>
                        <w:color w:val="000000"/>
                        <w:sz w:val="20"/>
                      </w:rPr>
                      <w:t xml:space="preserve"> </w:t>
                    </w:r>
                    <w:r>
                      <w:rPr>
                        <w:rFonts w:cs="Calibri" w:hint="cs"/>
                        <w:color w:val="000000"/>
                        <w:sz w:val="20"/>
                        <w:rtl/>
                      </w:rPr>
                      <w:t>טל'</w:t>
                    </w:r>
                    <w:r w:rsidR="00FB2AA3">
                      <w:rPr>
                        <w:rFonts w:cs="Calibri"/>
                        <w:color w:val="000000"/>
                        <w:sz w:val="20"/>
                      </w:rPr>
                      <w:t xml:space="preserve">              </w:t>
                    </w:r>
                    <w:r w:rsidR="00FB2AA3">
                      <w:rPr>
                        <w:rFonts w:ascii="Arial" w:eastAsia="Arial" w:hAnsi="Arial"/>
                        <w:color w:val="000000"/>
                        <w:sz w:val="20"/>
                      </w:rPr>
                      <w:t>Fax</w:t>
                    </w:r>
                    <w:r w:rsidR="00FB2AA3">
                      <w:rPr>
                        <w:rFonts w:cs="Calibri"/>
                        <w:color w:val="000000"/>
                        <w:sz w:val="20"/>
                      </w:rPr>
                      <w:t>:</w:t>
                    </w:r>
                    <w:r>
                      <w:t xml:space="preserve"> 03-6764008</w:t>
                    </w:r>
                    <w:r w:rsidRPr="00E10731">
                      <w:rPr>
                        <w:rFonts w:asciiTheme="majorBidi" w:eastAsia="Arial" w:hAnsiTheme="majorBidi" w:cstheme="majorBidi"/>
                        <w:color w:val="000000"/>
                        <w:sz w:val="20"/>
                        <w:rtl/>
                      </w:rPr>
                      <w:t xml:space="preserve">פקס: </w:t>
                    </w:r>
                  </w:p>
                  <w:p w14:paraId="6E8D1623" w14:textId="77777777" w:rsidR="00F659AB" w:rsidRDefault="00FB2AA3">
                    <w:pPr>
                      <w:spacing w:line="275" w:lineRule="auto"/>
                      <w:jc w:val="center"/>
                      <w:textDirection w:val="btLr"/>
                    </w:pPr>
                    <w:r>
                      <w:rPr>
                        <w:rFonts w:cs="Calibri"/>
                        <w:color w:val="0563C1"/>
                        <w:sz w:val="24"/>
                        <w:u w:val="single"/>
                      </w:rPr>
                      <w:t>www.triathlon.org.il</w:t>
                    </w:r>
                    <w:r>
                      <w:rPr>
                        <w:rFonts w:cs="Calibri"/>
                        <w:color w:val="000000"/>
                      </w:rPr>
                      <w:t xml:space="preserve">                  </w:t>
                    </w:r>
                    <w:r>
                      <w:rPr>
                        <w:rFonts w:cs="Calibri"/>
                        <w:color w:val="0563C1"/>
                        <w:sz w:val="24"/>
                        <w:u w:val="single"/>
                      </w:rPr>
                      <w:t>office@triathlon.org.il</w:t>
                    </w:r>
                  </w:p>
                  <w:p w14:paraId="35972F0E" w14:textId="77777777" w:rsidR="00F659AB" w:rsidRDefault="00F659AB">
                    <w:pPr>
                      <w:spacing w:line="275" w:lineRule="auto"/>
                      <w:textDirection w:val="btLr"/>
                    </w:pPr>
                  </w:p>
                  <w:p w14:paraId="03F50D1F" w14:textId="77777777" w:rsidR="00F659AB" w:rsidRDefault="00F659AB">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2B0A8E4C" wp14:editId="3E5BF14A">
              <wp:simplePos x="0" y="0"/>
              <wp:positionH relativeFrom="column">
                <wp:posOffset>-1057910</wp:posOffset>
              </wp:positionH>
              <wp:positionV relativeFrom="paragraph">
                <wp:posOffset>-1067435</wp:posOffset>
              </wp:positionV>
              <wp:extent cx="1310640" cy="1455420"/>
              <wp:effectExtent l="0" t="0" r="0" b="0"/>
              <wp:wrapNone/>
              <wp:docPr id="916549806"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1455420"/>
                      </a:xfrm>
                      <a:prstGeom prst="rect">
                        <a:avLst/>
                      </a:prstGeom>
                      <a:noFill/>
                      <a:ln w="6350">
                        <a:noFill/>
                      </a:ln>
                    </wps:spPr>
                    <wps:txbx>
                      <w:txbxContent>
                        <w:p w14:paraId="3DD0E276" w14:textId="7E0A2E2E" w:rsidR="00A33D6C" w:rsidRDefault="00D22E90" w:rsidP="007C7063">
                          <w:pPr>
                            <w:rPr>
                              <w:rtl/>
                            </w:rPr>
                          </w:pPr>
                          <w:r w:rsidRPr="00093FC0">
                            <w:rPr>
                              <w:noProof/>
                            </w:rPr>
                            <w:drawing>
                              <wp:inline distT="0" distB="0" distL="0" distR="0" wp14:anchorId="6D7CDE95" wp14:editId="59C53835">
                                <wp:extent cx="1135380" cy="640080"/>
                                <wp:effectExtent l="0" t="0" r="0" b="0"/>
                                <wp:docPr id="1"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14340646" descr="Innovation Awa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380" cy="640080"/>
                                        </a:xfrm>
                                        <a:prstGeom prst="rect">
                                          <a:avLst/>
                                        </a:prstGeom>
                                        <a:noFill/>
                                        <a:ln>
                                          <a:noFill/>
                                        </a:ln>
                                      </pic:spPr>
                                    </pic:pic>
                                  </a:graphicData>
                                </a:graphic>
                              </wp:inline>
                            </w:drawing>
                          </w:r>
                          <w:r w:rsidRPr="00274802">
                            <w:rPr>
                              <w:noProof/>
                            </w:rPr>
                            <w:drawing>
                              <wp:inline distT="0" distB="0" distL="0" distR="0" wp14:anchorId="6A73EBCB" wp14:editId="5792149C">
                                <wp:extent cx="1120140" cy="464820"/>
                                <wp:effectExtent l="0" t="0" r="0" b="0"/>
                                <wp:docPr id="2"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6727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140" cy="464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0A8E4C" id="_x0000_t202" coordsize="21600,21600" o:spt="202" path="m,l,21600r21600,l21600,xe">
              <v:stroke joinstyle="miter"/>
              <v:path gradientshapeok="t" o:connecttype="rect"/>
            </v:shapetype>
            <v:shape id="תיבת טקסט 5" o:spid="_x0000_s1027" type="#_x0000_t202" style="position:absolute;left:0;text-align:left;margin-left:-83.3pt;margin-top:-84.05pt;width:103.2pt;height:11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" filled="f" stroked="f" strokeweight=".5pt">
              <v:textbox>
                <w:txbxContent>
                  <w:p w14:paraId="3DD0E276" w14:textId="7E0A2E2E" w:rsidR="00A33D6C" w:rsidRDefault="00D22E90" w:rsidP="007C7063">
                    <w:pPr>
                      <w:rPr>
                        <w:rtl/>
                      </w:rPr>
                    </w:pPr>
                    <w:r w:rsidRPr="00093FC0">
                      <w:rPr>
                        <w:noProof/>
                      </w:rPr>
                      <w:drawing>
                        <wp:inline distT="0" distB="0" distL="0" distR="0" wp14:anchorId="6D7CDE95" wp14:editId="59C53835">
                          <wp:extent cx="1135380" cy="640080"/>
                          <wp:effectExtent l="0" t="0" r="0" b="0"/>
                          <wp:docPr id="1"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14340646" descr="Innovation Awar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5380" cy="640080"/>
                                  </a:xfrm>
                                  <a:prstGeom prst="rect">
                                    <a:avLst/>
                                  </a:prstGeom>
                                  <a:noFill/>
                                  <a:ln>
                                    <a:noFill/>
                                  </a:ln>
                                </pic:spPr>
                              </pic:pic>
                            </a:graphicData>
                          </a:graphic>
                        </wp:inline>
                      </w:drawing>
                    </w:r>
                    <w:r w:rsidRPr="00274802">
                      <w:rPr>
                        <w:noProof/>
                        <w:lang w:val="he-IL"/>
                      </w:rPr>
                      <w:drawing>
                        <wp:inline distT="0" distB="0" distL="0" distR="0" wp14:anchorId="6A73EBCB" wp14:editId="5792149C">
                          <wp:extent cx="1120140" cy="464820"/>
                          <wp:effectExtent l="0" t="0" r="0" b="0"/>
                          <wp:docPr id="2"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67276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0140" cy="464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6F03B14" wp14:editId="389ED7AD">
              <wp:simplePos x="0" y="0"/>
              <wp:positionH relativeFrom="column">
                <wp:posOffset>5030470</wp:posOffset>
              </wp:positionH>
              <wp:positionV relativeFrom="paragraph">
                <wp:posOffset>-1090295</wp:posOffset>
              </wp:positionV>
              <wp:extent cx="1310640" cy="1455420"/>
              <wp:effectExtent l="0" t="0" r="0" b="0"/>
              <wp:wrapNone/>
              <wp:docPr id="2081291581"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1455420"/>
                      </a:xfrm>
                      <a:prstGeom prst="rect">
                        <a:avLst/>
                      </a:prstGeom>
                      <a:noFill/>
                      <a:ln w="6350">
                        <a:noFill/>
                      </a:ln>
                    </wps:spPr>
                    <wps:txbx>
                      <w:txbxContent>
                        <w:p w14:paraId="5934237B" w14:textId="7B50A915" w:rsidR="00A33D6C" w:rsidRDefault="00D22E90" w:rsidP="007C7063">
                          <w:r w:rsidRPr="00093FC0">
                            <w:rPr>
                              <w:noProof/>
                            </w:rPr>
                            <w:drawing>
                              <wp:inline distT="0" distB="0" distL="0" distR="0" wp14:anchorId="7C29B9B6" wp14:editId="5906F778">
                                <wp:extent cx="1120140" cy="1234440"/>
                                <wp:effectExtent l="0" t="0" r="0" b="0"/>
                                <wp:docPr id="3"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069349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0140" cy="1234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03B14" id="תיבת טקסט 4" o:spid="_x0000_s1028" type="#_x0000_t202" style="position:absolute;left:0;text-align:left;margin-left:396.1pt;margin-top:-85.85pt;width:103.2pt;height:11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" filled="f" stroked="f" strokeweight=".5pt">
              <v:textbox>
                <w:txbxContent>
                  <w:p w14:paraId="5934237B" w14:textId="7B50A915" w:rsidR="00A33D6C" w:rsidRDefault="00D22E90" w:rsidP="007C7063">
                    <w:r w:rsidRPr="00093FC0">
                      <w:rPr>
                        <w:noProof/>
                      </w:rPr>
                      <w:drawing>
                        <wp:inline distT="0" distB="0" distL="0" distR="0" wp14:anchorId="7C29B9B6" wp14:editId="5906F778">
                          <wp:extent cx="1120140" cy="1234440"/>
                          <wp:effectExtent l="0" t="0" r="0" b="0"/>
                          <wp:docPr id="3"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069349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0140" cy="1234440"/>
                                  </a:xfrm>
                                  <a:prstGeom prst="rect">
                                    <a:avLst/>
                                  </a:prstGeom>
                                  <a:noFill/>
                                  <a:ln>
                                    <a:noFill/>
                                  </a:ln>
                                </pic:spPr>
                              </pic:pic>
                            </a:graphicData>
                          </a:graphic>
                        </wp:inline>
                      </w:drawing>
                    </w:r>
                  </w:p>
                </w:txbxContent>
              </v:textbox>
            </v:shape>
          </w:pict>
        </mc:Fallback>
      </mc:AlternateContent>
    </w:r>
  </w:p>
  <w:p w14:paraId="4B4A3875" w14:textId="77777777" w:rsidR="00F659AB" w:rsidRDefault="00F659AB">
    <w:pPr>
      <w:pBdr>
        <w:top w:val="nil"/>
        <w:left w:val="nil"/>
        <w:bottom w:val="nil"/>
        <w:right w:val="nil"/>
        <w:between w:val="nil"/>
      </w:pBdr>
      <w:tabs>
        <w:tab w:val="center" w:pos="4153"/>
        <w:tab w:val="right" w:pos="8306"/>
      </w:tabs>
      <w:spacing w:after="0" w:line="240" w:lineRule="auto"/>
      <w:rPr>
        <w:rFonts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6EEB"/>
    <w:multiLevelType w:val="hybridMultilevel"/>
    <w:tmpl w:val="04C4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0217E"/>
    <w:multiLevelType w:val="hybridMultilevel"/>
    <w:tmpl w:val="62501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03C64"/>
    <w:multiLevelType w:val="hybridMultilevel"/>
    <w:tmpl w:val="ACDC2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10029"/>
    <w:multiLevelType w:val="hybridMultilevel"/>
    <w:tmpl w:val="79E6F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F794A"/>
    <w:multiLevelType w:val="hybridMultilevel"/>
    <w:tmpl w:val="EDBCFCFC"/>
    <w:lvl w:ilvl="0" w:tplc="F03A7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221105"/>
    <w:multiLevelType w:val="hybridMultilevel"/>
    <w:tmpl w:val="8BE2F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62C2B"/>
    <w:multiLevelType w:val="hybridMultilevel"/>
    <w:tmpl w:val="B7B64004"/>
    <w:lvl w:ilvl="0" w:tplc="04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7F636F"/>
    <w:multiLevelType w:val="hybridMultilevel"/>
    <w:tmpl w:val="DEAE6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757CD"/>
    <w:multiLevelType w:val="hybridMultilevel"/>
    <w:tmpl w:val="8514D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A12BC"/>
    <w:multiLevelType w:val="multilevel"/>
    <w:tmpl w:val="C264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0F8C"/>
    <w:multiLevelType w:val="hybridMultilevel"/>
    <w:tmpl w:val="510460EC"/>
    <w:lvl w:ilvl="0" w:tplc="965E1CF0">
      <w:start w:val="6"/>
      <w:numFmt w:val="hebrew1"/>
      <w:lvlText w:val="%1."/>
      <w:lvlJc w:val="left"/>
      <w:pPr>
        <w:ind w:left="444" w:hanging="360"/>
      </w:pPr>
      <w:rPr>
        <w:rFonts w:ascii="David" w:hAnsi="David" w:cs="David"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11EC9"/>
    <w:multiLevelType w:val="hybridMultilevel"/>
    <w:tmpl w:val="6F1CE418"/>
    <w:lvl w:ilvl="0" w:tplc="823E135E">
      <w:start w:val="8"/>
      <w:numFmt w:val="hebrew1"/>
      <w:lvlText w:val="%1."/>
      <w:lvlJc w:val="left"/>
      <w:pPr>
        <w:ind w:left="444"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A0238E"/>
    <w:multiLevelType w:val="hybridMultilevel"/>
    <w:tmpl w:val="8654B260"/>
    <w:lvl w:ilvl="0" w:tplc="B0786C32">
      <w:start w:val="1"/>
      <w:numFmt w:val="hebrew1"/>
      <w:lvlText w:val="%1."/>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0626FA">
      <w:start w:val="1"/>
      <w:numFmt w:val="lowerLetter"/>
      <w:lvlText w:val="%2"/>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C323C42">
      <w:start w:val="1"/>
      <w:numFmt w:val="lowerRoman"/>
      <w:lvlText w:val="%3"/>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EC22986">
      <w:start w:val="1"/>
      <w:numFmt w:val="decimal"/>
      <w:lvlText w:val="%4"/>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004AF3C">
      <w:start w:val="1"/>
      <w:numFmt w:val="lowerLetter"/>
      <w:lvlText w:val="%5"/>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93AFE24">
      <w:start w:val="1"/>
      <w:numFmt w:val="lowerRoman"/>
      <w:lvlText w:val="%6"/>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6681EE8">
      <w:start w:val="1"/>
      <w:numFmt w:val="decimal"/>
      <w:lvlText w:val="%7"/>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EE4C26">
      <w:start w:val="1"/>
      <w:numFmt w:val="lowerLetter"/>
      <w:lvlText w:val="%8"/>
      <w:lvlJc w:val="left"/>
      <w:pPr>
        <w:ind w:left="57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6964E14">
      <w:start w:val="1"/>
      <w:numFmt w:val="lowerRoman"/>
      <w:lvlText w:val="%9"/>
      <w:lvlJc w:val="left"/>
      <w:pPr>
        <w:ind w:left="64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4254496"/>
    <w:multiLevelType w:val="hybridMultilevel"/>
    <w:tmpl w:val="03481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CF728A"/>
    <w:multiLevelType w:val="hybridMultilevel"/>
    <w:tmpl w:val="4C78F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503628"/>
    <w:multiLevelType w:val="hybridMultilevel"/>
    <w:tmpl w:val="EE827204"/>
    <w:lvl w:ilvl="0" w:tplc="037CF2FA">
      <w:start w:val="1"/>
      <w:numFmt w:val="hebrew1"/>
      <w:lvlText w:val="%1."/>
      <w:lvlJc w:val="left"/>
      <w:pPr>
        <w:ind w:left="444" w:hanging="360"/>
      </w:pPr>
      <w:rPr>
        <w:rFonts w:ascii="David" w:hAnsi="David" w:cs="David"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6" w15:restartNumberingAfterBreak="0">
    <w:nsid w:val="58D52B6A"/>
    <w:multiLevelType w:val="hybridMultilevel"/>
    <w:tmpl w:val="375A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F035B3"/>
    <w:multiLevelType w:val="hybridMultilevel"/>
    <w:tmpl w:val="E026A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CC45B9"/>
    <w:multiLevelType w:val="hybridMultilevel"/>
    <w:tmpl w:val="5FF0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F77E85"/>
    <w:multiLevelType w:val="multilevel"/>
    <w:tmpl w:val="EB12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DE75861"/>
    <w:multiLevelType w:val="hybridMultilevel"/>
    <w:tmpl w:val="783E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44D32"/>
    <w:multiLevelType w:val="hybridMultilevel"/>
    <w:tmpl w:val="BC6C1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11"/>
  </w:num>
  <w:num w:numId="4">
    <w:abstractNumId w:val="6"/>
  </w:num>
  <w:num w:numId="5">
    <w:abstractNumId w:val="8"/>
  </w:num>
  <w:num w:numId="6">
    <w:abstractNumId w:val="1"/>
  </w:num>
  <w:num w:numId="7">
    <w:abstractNumId w:val="4"/>
  </w:num>
  <w:num w:numId="8">
    <w:abstractNumId w:val="13"/>
  </w:num>
  <w:num w:numId="9">
    <w:abstractNumId w:val="18"/>
  </w:num>
  <w:num w:numId="10">
    <w:abstractNumId w:val="7"/>
  </w:num>
  <w:num w:numId="11">
    <w:abstractNumId w:val="21"/>
  </w:num>
  <w:num w:numId="12">
    <w:abstractNumId w:val="3"/>
  </w:num>
  <w:num w:numId="13">
    <w:abstractNumId w:val="2"/>
  </w:num>
  <w:num w:numId="14">
    <w:abstractNumId w:val="17"/>
  </w:num>
  <w:num w:numId="15">
    <w:abstractNumId w:val="0"/>
  </w:num>
  <w:num w:numId="16">
    <w:abstractNumId w:val="14"/>
  </w:num>
  <w:num w:numId="17">
    <w:abstractNumId w:val="5"/>
  </w:num>
  <w:num w:numId="18">
    <w:abstractNumId w:val="16"/>
  </w:num>
  <w:num w:numId="19">
    <w:abstractNumId w:val="9"/>
  </w:num>
  <w:num w:numId="20">
    <w:abstractNumId w:val="19"/>
  </w:num>
  <w:num w:numId="21">
    <w:abstractNumId w:val="1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90"/>
    <w:rsid w:val="000463B4"/>
    <w:rsid w:val="000811E4"/>
    <w:rsid w:val="000859E8"/>
    <w:rsid w:val="00091ADF"/>
    <w:rsid w:val="00096B71"/>
    <w:rsid w:val="000B1552"/>
    <w:rsid w:val="000C2349"/>
    <w:rsid w:val="000E37CE"/>
    <w:rsid w:val="000E4CB6"/>
    <w:rsid w:val="000E7E4E"/>
    <w:rsid w:val="000F5E30"/>
    <w:rsid w:val="00126079"/>
    <w:rsid w:val="00126534"/>
    <w:rsid w:val="00153C77"/>
    <w:rsid w:val="001654A3"/>
    <w:rsid w:val="001726B6"/>
    <w:rsid w:val="0018215E"/>
    <w:rsid w:val="00182299"/>
    <w:rsid w:val="0018743B"/>
    <w:rsid w:val="00195264"/>
    <w:rsid w:val="001A4DFD"/>
    <w:rsid w:val="001A538C"/>
    <w:rsid w:val="001B033E"/>
    <w:rsid w:val="001B4F46"/>
    <w:rsid w:val="001C4F07"/>
    <w:rsid w:val="001E5C9D"/>
    <w:rsid w:val="001E6E3C"/>
    <w:rsid w:val="00200BE9"/>
    <w:rsid w:val="00216FA9"/>
    <w:rsid w:val="00255B45"/>
    <w:rsid w:val="00274802"/>
    <w:rsid w:val="0029098D"/>
    <w:rsid w:val="002A6965"/>
    <w:rsid w:val="002B1847"/>
    <w:rsid w:val="002B2E4A"/>
    <w:rsid w:val="002B2F2F"/>
    <w:rsid w:val="002B3794"/>
    <w:rsid w:val="002B3C27"/>
    <w:rsid w:val="002E41BC"/>
    <w:rsid w:val="002F27DB"/>
    <w:rsid w:val="00314689"/>
    <w:rsid w:val="003166B8"/>
    <w:rsid w:val="00317264"/>
    <w:rsid w:val="00324307"/>
    <w:rsid w:val="00327682"/>
    <w:rsid w:val="00343858"/>
    <w:rsid w:val="003613EB"/>
    <w:rsid w:val="00394F04"/>
    <w:rsid w:val="003A7C4E"/>
    <w:rsid w:val="003F5C07"/>
    <w:rsid w:val="00407E9B"/>
    <w:rsid w:val="004122FF"/>
    <w:rsid w:val="00413AE6"/>
    <w:rsid w:val="00415104"/>
    <w:rsid w:val="00434CE5"/>
    <w:rsid w:val="00443DB8"/>
    <w:rsid w:val="004445A9"/>
    <w:rsid w:val="00447703"/>
    <w:rsid w:val="00454718"/>
    <w:rsid w:val="00456D10"/>
    <w:rsid w:val="0048092A"/>
    <w:rsid w:val="00483E3E"/>
    <w:rsid w:val="0049535C"/>
    <w:rsid w:val="004B0FB9"/>
    <w:rsid w:val="004D7AB7"/>
    <w:rsid w:val="004F376C"/>
    <w:rsid w:val="004F6F42"/>
    <w:rsid w:val="005261E4"/>
    <w:rsid w:val="005338A2"/>
    <w:rsid w:val="00534307"/>
    <w:rsid w:val="005411D1"/>
    <w:rsid w:val="005A1FAD"/>
    <w:rsid w:val="005A48F4"/>
    <w:rsid w:val="005D54F5"/>
    <w:rsid w:val="005F2D66"/>
    <w:rsid w:val="005F3DAF"/>
    <w:rsid w:val="005F7007"/>
    <w:rsid w:val="00602E88"/>
    <w:rsid w:val="00603A76"/>
    <w:rsid w:val="00612C08"/>
    <w:rsid w:val="00617B7D"/>
    <w:rsid w:val="00632077"/>
    <w:rsid w:val="00650C28"/>
    <w:rsid w:val="006660B9"/>
    <w:rsid w:val="006755CC"/>
    <w:rsid w:val="0068392F"/>
    <w:rsid w:val="00692CFE"/>
    <w:rsid w:val="006A70C2"/>
    <w:rsid w:val="006E20B9"/>
    <w:rsid w:val="006E2220"/>
    <w:rsid w:val="006E4B9B"/>
    <w:rsid w:val="006E7BE0"/>
    <w:rsid w:val="006F160E"/>
    <w:rsid w:val="00750795"/>
    <w:rsid w:val="00751BB6"/>
    <w:rsid w:val="00753897"/>
    <w:rsid w:val="00783B07"/>
    <w:rsid w:val="00785B04"/>
    <w:rsid w:val="007A2A2A"/>
    <w:rsid w:val="007A5CA8"/>
    <w:rsid w:val="007C60D8"/>
    <w:rsid w:val="007C7063"/>
    <w:rsid w:val="007E0710"/>
    <w:rsid w:val="00804EDF"/>
    <w:rsid w:val="008259ED"/>
    <w:rsid w:val="008334FC"/>
    <w:rsid w:val="00833A15"/>
    <w:rsid w:val="008352A7"/>
    <w:rsid w:val="00841408"/>
    <w:rsid w:val="00847593"/>
    <w:rsid w:val="008656A5"/>
    <w:rsid w:val="00870F59"/>
    <w:rsid w:val="008711ED"/>
    <w:rsid w:val="008727DB"/>
    <w:rsid w:val="008807A4"/>
    <w:rsid w:val="00884A17"/>
    <w:rsid w:val="008B68AD"/>
    <w:rsid w:val="008D2CF2"/>
    <w:rsid w:val="008E1092"/>
    <w:rsid w:val="008E3210"/>
    <w:rsid w:val="008E3223"/>
    <w:rsid w:val="008F1344"/>
    <w:rsid w:val="00905907"/>
    <w:rsid w:val="00911B6A"/>
    <w:rsid w:val="00955DA0"/>
    <w:rsid w:val="009746D0"/>
    <w:rsid w:val="009816D6"/>
    <w:rsid w:val="009820A2"/>
    <w:rsid w:val="009873F2"/>
    <w:rsid w:val="009A1B88"/>
    <w:rsid w:val="009C1829"/>
    <w:rsid w:val="009D3A78"/>
    <w:rsid w:val="00A036D7"/>
    <w:rsid w:val="00A33D6C"/>
    <w:rsid w:val="00A35269"/>
    <w:rsid w:val="00A56DE9"/>
    <w:rsid w:val="00A71045"/>
    <w:rsid w:val="00A83CE8"/>
    <w:rsid w:val="00A8586A"/>
    <w:rsid w:val="00A9066F"/>
    <w:rsid w:val="00A97613"/>
    <w:rsid w:val="00AA04CB"/>
    <w:rsid w:val="00AA62C6"/>
    <w:rsid w:val="00AB04EE"/>
    <w:rsid w:val="00AB245A"/>
    <w:rsid w:val="00AB7DC5"/>
    <w:rsid w:val="00AD67B5"/>
    <w:rsid w:val="00B00F7E"/>
    <w:rsid w:val="00B42AC3"/>
    <w:rsid w:val="00B44C5B"/>
    <w:rsid w:val="00B6260C"/>
    <w:rsid w:val="00B877FE"/>
    <w:rsid w:val="00B90DD5"/>
    <w:rsid w:val="00BB3419"/>
    <w:rsid w:val="00BD06FC"/>
    <w:rsid w:val="00C02302"/>
    <w:rsid w:val="00C04988"/>
    <w:rsid w:val="00C17A9E"/>
    <w:rsid w:val="00C241EF"/>
    <w:rsid w:val="00C2636B"/>
    <w:rsid w:val="00C26F12"/>
    <w:rsid w:val="00C554CE"/>
    <w:rsid w:val="00C62C48"/>
    <w:rsid w:val="00C658BE"/>
    <w:rsid w:val="00C71BEC"/>
    <w:rsid w:val="00C9231A"/>
    <w:rsid w:val="00CB5C18"/>
    <w:rsid w:val="00CD7CE4"/>
    <w:rsid w:val="00CF20AB"/>
    <w:rsid w:val="00D06F59"/>
    <w:rsid w:val="00D22DAD"/>
    <w:rsid w:val="00D22E90"/>
    <w:rsid w:val="00D34D4A"/>
    <w:rsid w:val="00D34F2B"/>
    <w:rsid w:val="00D36D60"/>
    <w:rsid w:val="00D50363"/>
    <w:rsid w:val="00D540FC"/>
    <w:rsid w:val="00D6169A"/>
    <w:rsid w:val="00DC1A6B"/>
    <w:rsid w:val="00DD3B1B"/>
    <w:rsid w:val="00DE13E6"/>
    <w:rsid w:val="00DF1FC1"/>
    <w:rsid w:val="00E10731"/>
    <w:rsid w:val="00E1497D"/>
    <w:rsid w:val="00E4443A"/>
    <w:rsid w:val="00E715C8"/>
    <w:rsid w:val="00E83FCD"/>
    <w:rsid w:val="00E85BC9"/>
    <w:rsid w:val="00E92744"/>
    <w:rsid w:val="00EA0D0E"/>
    <w:rsid w:val="00ED2D41"/>
    <w:rsid w:val="00ED596F"/>
    <w:rsid w:val="00ED5EB8"/>
    <w:rsid w:val="00F1734D"/>
    <w:rsid w:val="00F323C5"/>
    <w:rsid w:val="00F348B0"/>
    <w:rsid w:val="00F37481"/>
    <w:rsid w:val="00F50365"/>
    <w:rsid w:val="00F5234B"/>
    <w:rsid w:val="00F55ED8"/>
    <w:rsid w:val="00F61E7A"/>
    <w:rsid w:val="00F659AB"/>
    <w:rsid w:val="00F71A88"/>
    <w:rsid w:val="00F744B3"/>
    <w:rsid w:val="00FB2AA3"/>
    <w:rsid w:val="00FB7809"/>
    <w:rsid w:val="00FC44E1"/>
    <w:rsid w:val="00FD205F"/>
    <w:rsid w:val="00FD7895"/>
    <w:rsid w:val="00FE78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12F7E"/>
  <w15:docId w15:val="{AAB94E87-2B89-4C30-90C7-1207932F6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8BE"/>
    <w:pPr>
      <w:spacing w:after="200" w:line="276" w:lineRule="auto"/>
    </w:pPr>
    <w:rPr>
      <w:rFonts w:cs="Arial"/>
      <w:sz w:val="22"/>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pPr>
      <w:spacing w:after="200" w:line="276" w:lineRule="auto"/>
    </w:pPr>
    <w:rPr>
      <w:sz w:val="22"/>
      <w:szCs w:val="22"/>
    </w:rPr>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F0081A"/>
    <w:rPr>
      <w:color w:val="0563C1"/>
      <w:u w:val="single"/>
    </w:rPr>
  </w:style>
  <w:style w:type="character" w:customStyle="1" w:styleId="1">
    <w:name w:val="אזכור לא מזוהה1"/>
    <w:uiPriority w:val="99"/>
    <w:semiHidden/>
    <w:unhideWhenUsed/>
    <w:rsid w:val="00F0081A"/>
    <w:rPr>
      <w:color w:val="605E5C"/>
      <w:shd w:val="clear" w:color="auto" w:fill="E1DFDD"/>
    </w:rPr>
  </w:style>
  <w:style w:type="paragraph" w:styleId="Header">
    <w:name w:val="header"/>
    <w:basedOn w:val="Normal"/>
    <w:link w:val="HeaderChar"/>
    <w:uiPriority w:val="99"/>
    <w:unhideWhenUsed/>
    <w:rsid w:val="006176E6"/>
    <w:pPr>
      <w:tabs>
        <w:tab w:val="center" w:pos="4153"/>
        <w:tab w:val="right" w:pos="8306"/>
      </w:tabs>
      <w:spacing w:after="0" w:line="240" w:lineRule="auto"/>
    </w:pPr>
  </w:style>
  <w:style w:type="character" w:customStyle="1" w:styleId="HeaderChar">
    <w:name w:val="Header Char"/>
    <w:basedOn w:val="DefaultParagraphFont"/>
    <w:link w:val="Header"/>
    <w:uiPriority w:val="99"/>
    <w:rsid w:val="006176E6"/>
  </w:style>
  <w:style w:type="paragraph" w:styleId="Footer">
    <w:name w:val="footer"/>
    <w:basedOn w:val="Normal"/>
    <w:link w:val="FooterChar"/>
    <w:uiPriority w:val="99"/>
    <w:unhideWhenUsed/>
    <w:rsid w:val="006176E6"/>
    <w:pPr>
      <w:tabs>
        <w:tab w:val="center" w:pos="4153"/>
        <w:tab w:val="right" w:pos="8306"/>
      </w:tabs>
      <w:spacing w:after="0" w:line="240" w:lineRule="auto"/>
    </w:pPr>
  </w:style>
  <w:style w:type="character" w:customStyle="1" w:styleId="FooterChar">
    <w:name w:val="Footer Char"/>
    <w:basedOn w:val="DefaultParagraphFont"/>
    <w:link w:val="Footer"/>
    <w:uiPriority w:val="99"/>
    <w:rsid w:val="006176E6"/>
  </w:style>
  <w:style w:type="paragraph" w:styleId="ListParagraph">
    <w:name w:val="List Paragraph"/>
    <w:basedOn w:val="Normal"/>
    <w:uiPriority w:val="34"/>
    <w:qFormat/>
    <w:rsid w:val="003716BF"/>
    <w:pPr>
      <w:ind w:left="720"/>
      <w:contextualSpacing/>
    </w:pPr>
  </w:style>
  <w:style w:type="paragraph" w:styleId="NormalWeb">
    <w:name w:val="Normal (Web)"/>
    <w:basedOn w:val="Normal"/>
    <w:uiPriority w:val="99"/>
    <w:semiHidden/>
    <w:unhideWhenUsed/>
    <w:rsid w:val="007D009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5D50D9"/>
    <w:pPr>
      <w:bidi/>
    </w:pPr>
    <w:rPr>
      <w:rFonts w:eastAsia="Times New Roman"/>
      <w:sz w:val="22"/>
      <w:szCs w:val="22"/>
    </w:rPr>
  </w:style>
  <w:style w:type="character" w:customStyle="1" w:styleId="NoSpacingChar">
    <w:name w:val="No Spacing Char"/>
    <w:link w:val="NoSpacing"/>
    <w:uiPriority w:val="1"/>
    <w:rsid w:val="005D50D9"/>
    <w:rPr>
      <w:rFonts w:eastAsia="Times New Roman"/>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5F2D66"/>
    <w:rPr>
      <w:rFonts w:cs="Arial"/>
      <w:sz w:val="22"/>
      <w:szCs w:val="22"/>
    </w:rPr>
  </w:style>
  <w:style w:type="character" w:customStyle="1" w:styleId="UnresolvedMention">
    <w:name w:val="Unresolved Mention"/>
    <w:uiPriority w:val="99"/>
    <w:semiHidden/>
    <w:unhideWhenUsed/>
    <w:rsid w:val="00415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88164">
      <w:bodyDiv w:val="1"/>
      <w:marLeft w:val="0"/>
      <w:marRight w:val="0"/>
      <w:marTop w:val="0"/>
      <w:marBottom w:val="0"/>
      <w:divBdr>
        <w:top w:val="none" w:sz="0" w:space="0" w:color="auto"/>
        <w:left w:val="none" w:sz="0" w:space="0" w:color="auto"/>
        <w:bottom w:val="none" w:sz="0" w:space="0" w:color="auto"/>
        <w:right w:val="none" w:sz="0" w:space="0" w:color="auto"/>
      </w:divBdr>
    </w:div>
    <w:div w:id="425807758">
      <w:bodyDiv w:val="1"/>
      <w:marLeft w:val="0"/>
      <w:marRight w:val="0"/>
      <w:marTop w:val="0"/>
      <w:marBottom w:val="0"/>
      <w:divBdr>
        <w:top w:val="none" w:sz="0" w:space="0" w:color="auto"/>
        <w:left w:val="none" w:sz="0" w:space="0" w:color="auto"/>
        <w:bottom w:val="none" w:sz="0" w:space="0" w:color="auto"/>
        <w:right w:val="none" w:sz="0" w:space="0" w:color="auto"/>
      </w:divBdr>
    </w:div>
    <w:div w:id="817458731">
      <w:bodyDiv w:val="1"/>
      <w:marLeft w:val="0"/>
      <w:marRight w:val="0"/>
      <w:marTop w:val="0"/>
      <w:marBottom w:val="0"/>
      <w:divBdr>
        <w:top w:val="none" w:sz="0" w:space="0" w:color="auto"/>
        <w:left w:val="none" w:sz="0" w:space="0" w:color="auto"/>
        <w:bottom w:val="none" w:sz="0" w:space="0" w:color="auto"/>
        <w:right w:val="none" w:sz="0" w:space="0" w:color="auto"/>
      </w:divBdr>
      <w:divsChild>
        <w:div w:id="12725125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jpe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H:\&#1514;&#1497;&#1511;&#1497;&#1493;&#1514;%20&#1488;&#1495;&#1505;&#1493;&#1503;%20&#1513;&#1497;&#1514;&#1493;&#1508;&#1497;\managment\&#1504;&#1497;&#1492;&#1493;&#1500;%20&#1513;&#1493;&#1496;&#1507;%202023\&#1502;&#1499;&#1514;&#1489;&#1497;&#1501;\&#1513;&#1495;&#1512;%20&#1513;&#1490;&#1497;&#1489;%20-%20&#1502;&#1499;&#1514;&#1492;%20&#1492;&#1502;&#1500;&#1510;&#1492;%20&#1513;&#1500;%20&#1488;&#1497;&#1490;&#1493;&#1491;%20&#1492;&#1496;&#1512;&#1497;&#1488;&#1514;&#1500;&#1493;&#1503;.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uZYSlZZDGtjyh2oohTS4efigVw==">AMUW2mVsQcl68DXTBLKn4zqR26pDaGKaQyvPoTxw/aWbLDPIGxxfEj2n+9eXMGXB6pKss60VMTCr+5muPV5aASLXlblvFa2Ja+1VXrGyZvsaD8Ki6231n54=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C546DE-2616-4855-988B-05D505623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שחר שגיב - מכתה המלצה של איגוד הטריאתלון</Template>
  <TotalTime>9</TotalTime>
  <Pages>2</Pages>
  <Words>313</Words>
  <Characters>1786</Characters>
  <Application>Microsoft Office Word</Application>
  <DocSecurity>0</DocSecurity>
  <Lines>14</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מנכל הטריאתלון</dc:creator>
  <cp:keywords/>
  <dc:description/>
  <cp:lastModifiedBy>user</cp:lastModifiedBy>
  <cp:revision>14</cp:revision>
  <cp:lastPrinted>2025-10-18T20:57:00Z</cp:lastPrinted>
  <dcterms:created xsi:type="dcterms:W3CDTF">2025-11-08T22:30:00Z</dcterms:created>
  <dcterms:modified xsi:type="dcterms:W3CDTF">2025-11-27T06:54:00Z</dcterms:modified>
</cp:coreProperties>
</file>